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CC46" w14:textId="77777777" w:rsidR="006248A2" w:rsidRDefault="006248A2" w:rsidP="006248A2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ASSH (alias WAKERLEY)</w:t>
      </w:r>
      <w:r>
        <w:rPr>
          <w:rFonts w:eastAsia="Times New Roman"/>
        </w:rPr>
        <w:t xml:space="preserve">        (fl.1461)</w:t>
      </w:r>
    </w:p>
    <w:p w14:paraId="7CC98D57" w14:textId="77777777" w:rsidR="006248A2" w:rsidRDefault="006248A2" w:rsidP="006248A2">
      <w:pPr>
        <w:pStyle w:val="NoSpacing"/>
        <w:rPr>
          <w:rFonts w:eastAsia="Times New Roman"/>
        </w:rPr>
      </w:pPr>
      <w:r>
        <w:rPr>
          <w:rFonts w:eastAsia="Times New Roman"/>
        </w:rPr>
        <w:t>Esquire.</w:t>
      </w:r>
    </w:p>
    <w:p w14:paraId="5B4042BB" w14:textId="77777777" w:rsidR="006248A2" w:rsidRDefault="006248A2" w:rsidP="006248A2">
      <w:pPr>
        <w:pStyle w:val="NoSpacing"/>
        <w:rPr>
          <w:rFonts w:eastAsia="Times New Roman"/>
        </w:rPr>
      </w:pPr>
    </w:p>
    <w:p w14:paraId="4B4CF126" w14:textId="77777777" w:rsidR="006248A2" w:rsidRDefault="006248A2" w:rsidP="006248A2">
      <w:pPr>
        <w:pStyle w:val="NoSpacing"/>
        <w:rPr>
          <w:rFonts w:eastAsia="Times New Roman"/>
        </w:rPr>
      </w:pPr>
    </w:p>
    <w:p w14:paraId="61CC2A40" w14:textId="77777777" w:rsidR="006248A2" w:rsidRDefault="006248A2" w:rsidP="006248A2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7 Dec.1461</w:t>
      </w:r>
      <w:r>
        <w:rPr>
          <w:rFonts w:eastAsia="Times New Roman"/>
        </w:rPr>
        <w:tab/>
        <w:t>He was granted a general pardon.   (C.P.R. 1461-67 p.63)</w:t>
      </w:r>
    </w:p>
    <w:p w14:paraId="707DC538" w14:textId="77777777" w:rsidR="006248A2" w:rsidRDefault="006248A2" w:rsidP="006248A2">
      <w:pPr>
        <w:pStyle w:val="NoSpacing"/>
        <w:rPr>
          <w:rFonts w:eastAsia="Times New Roman"/>
        </w:rPr>
      </w:pPr>
    </w:p>
    <w:p w14:paraId="2403EBBC" w14:textId="77777777" w:rsidR="006248A2" w:rsidRDefault="006248A2" w:rsidP="006248A2">
      <w:pPr>
        <w:pStyle w:val="NoSpacing"/>
        <w:rPr>
          <w:rFonts w:eastAsia="Times New Roman"/>
        </w:rPr>
      </w:pPr>
    </w:p>
    <w:p w14:paraId="45773E79" w14:textId="77777777" w:rsidR="006248A2" w:rsidRDefault="006248A2" w:rsidP="006248A2">
      <w:pPr>
        <w:pStyle w:val="NoSpacing"/>
        <w:rPr>
          <w:rFonts w:eastAsia="Times New Roman"/>
        </w:rPr>
      </w:pPr>
      <w:r>
        <w:rPr>
          <w:rFonts w:eastAsia="Times New Roman"/>
        </w:rPr>
        <w:t>24 January 2026</w:t>
      </w:r>
    </w:p>
    <w:p w14:paraId="2017F67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7164" w14:textId="77777777" w:rsidR="008A1015" w:rsidRDefault="008A1015" w:rsidP="00086E2C">
      <w:pPr>
        <w:spacing w:after="0" w:line="240" w:lineRule="auto"/>
      </w:pPr>
      <w:r>
        <w:separator/>
      </w:r>
    </w:p>
  </w:endnote>
  <w:endnote w:type="continuationSeparator" w:id="0">
    <w:p w14:paraId="0AB9B628" w14:textId="77777777" w:rsidR="008A1015" w:rsidRDefault="008A101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E15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6CE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BF1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0B22" w14:textId="77777777" w:rsidR="008A1015" w:rsidRDefault="008A1015" w:rsidP="00086E2C">
      <w:pPr>
        <w:spacing w:after="0" w:line="240" w:lineRule="auto"/>
      </w:pPr>
      <w:r>
        <w:separator/>
      </w:r>
    </w:p>
  </w:footnote>
  <w:footnote w:type="continuationSeparator" w:id="0">
    <w:p w14:paraId="73897A4B" w14:textId="77777777" w:rsidR="008A1015" w:rsidRDefault="008A101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61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F55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DF8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A2"/>
    <w:rsid w:val="00086E2C"/>
    <w:rsid w:val="000A2E7A"/>
    <w:rsid w:val="002244B7"/>
    <w:rsid w:val="00314D94"/>
    <w:rsid w:val="00617568"/>
    <w:rsid w:val="006248A2"/>
    <w:rsid w:val="006E68FA"/>
    <w:rsid w:val="008A1015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A4A67"/>
  <w15:chartTrackingRefBased/>
  <w15:docId w15:val="{EE7ACECC-5B29-4B70-A1AA-07B2AB36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248A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22</Words>
  <Characters>122</Characters>
  <Application>Microsoft Office Word</Application>
  <DocSecurity>0</DocSecurity>
  <Lines>12</Lines>
  <Paragraphs>6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2026-01-27T21:47:00Z</dcterms:created>
  <dcterms:modified xsi:type="dcterms:W3CDTF">2026-01-27T21:47:00Z</dcterms:modified>
</cp:coreProperties>
</file>