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DAA3E" w14:textId="77777777" w:rsidR="00F13D09" w:rsidRDefault="00F13D09" w:rsidP="00F13D09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Walter ASSY</w:t>
      </w:r>
      <w:r>
        <w:rPr>
          <w:rFonts w:cs="Times New Roman"/>
          <w:szCs w:val="24"/>
          <w:lang w:val="en-GB"/>
        </w:rPr>
        <w:t xml:space="preserve">        (fl.1469)</w:t>
      </w:r>
    </w:p>
    <w:p w14:paraId="77C8CC96" w14:textId="77777777" w:rsidR="00F13D09" w:rsidRDefault="00F13D09" w:rsidP="00F13D09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Thaxted. Bladesmith.</w:t>
      </w:r>
    </w:p>
    <w:p w14:paraId="6D5D7BF1" w14:textId="77777777" w:rsidR="00F13D09" w:rsidRDefault="00F13D09" w:rsidP="00F13D09">
      <w:pPr>
        <w:pStyle w:val="NoSpacing"/>
        <w:rPr>
          <w:rFonts w:cs="Times New Roman"/>
          <w:szCs w:val="24"/>
          <w:lang w:val="en-GB"/>
        </w:rPr>
      </w:pPr>
    </w:p>
    <w:p w14:paraId="3668CAA8" w14:textId="77777777" w:rsidR="00F13D09" w:rsidRDefault="00F13D09" w:rsidP="00F13D09">
      <w:pPr>
        <w:pStyle w:val="NoSpacing"/>
        <w:rPr>
          <w:rFonts w:cs="Times New Roman"/>
          <w:szCs w:val="24"/>
          <w:lang w:val="en-GB"/>
        </w:rPr>
      </w:pPr>
    </w:p>
    <w:p w14:paraId="6D335D7B" w14:textId="77777777" w:rsidR="00F13D09" w:rsidRDefault="00F13D09" w:rsidP="00F13D09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= Agnes(q.v.).</w:t>
      </w:r>
    </w:p>
    <w:p w14:paraId="66961857" w14:textId="77777777" w:rsidR="00F13D09" w:rsidRDefault="00F13D09" w:rsidP="00F13D09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( </w:t>
      </w:r>
      <w:hyperlink r:id="rId6" w:history="1">
        <w:r w:rsidRPr="00B70EBB">
          <w:rPr>
            <w:rStyle w:val="Hyperlink"/>
            <w:rFonts w:cs="Times New Roman"/>
            <w:szCs w:val="24"/>
            <w:lang w:val="en-GB"/>
          </w:rPr>
          <w:t>https://waalt.uh.edu/index.php/KB27/831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2730A7BC" w14:textId="77777777" w:rsidR="00F13D09" w:rsidRDefault="00F13D09" w:rsidP="00F13D09">
      <w:pPr>
        <w:pStyle w:val="NoSpacing"/>
        <w:rPr>
          <w:rFonts w:cs="Times New Roman"/>
          <w:szCs w:val="24"/>
          <w:lang w:val="en-GB"/>
        </w:rPr>
      </w:pPr>
    </w:p>
    <w:p w14:paraId="109FA0E1" w14:textId="77777777" w:rsidR="00F13D09" w:rsidRDefault="00F13D09" w:rsidP="00F13D09">
      <w:pPr>
        <w:pStyle w:val="NoSpacing"/>
        <w:rPr>
          <w:rFonts w:cs="Times New Roman"/>
          <w:szCs w:val="24"/>
          <w:lang w:val="en-GB"/>
        </w:rPr>
      </w:pPr>
    </w:p>
    <w:p w14:paraId="56EB9973" w14:textId="77777777" w:rsidR="00F13D09" w:rsidRDefault="00F13D09" w:rsidP="00F13D09">
      <w:pPr>
        <w:pStyle w:val="NoSpacing"/>
        <w:rPr>
          <w:rFonts w:cs="Times New Roman"/>
          <w:szCs w:val="24"/>
          <w:lang w:val="en-GB"/>
        </w:rPr>
      </w:pPr>
    </w:p>
    <w:p w14:paraId="276AB615" w14:textId="77777777" w:rsidR="00F13D09" w:rsidRDefault="00F13D09" w:rsidP="00F13D09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1469</w:t>
      </w:r>
      <w:r>
        <w:rPr>
          <w:rFonts w:cs="Times New Roman"/>
          <w:szCs w:val="24"/>
          <w:lang w:val="en-GB"/>
        </w:rPr>
        <w:tab/>
        <w:t>Thomas Legat(q.v.) and 4 others brought a plaint of trespass against them.</w:t>
      </w:r>
    </w:p>
    <w:p w14:paraId="43D80D49" w14:textId="77777777" w:rsidR="00F13D09" w:rsidRDefault="00F13D09" w:rsidP="00F13D09">
      <w:pPr>
        <w:pStyle w:val="NoSpacing"/>
        <w:ind w:left="720" w:firstLine="720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(ibid.)</w:t>
      </w:r>
    </w:p>
    <w:p w14:paraId="52827233" w14:textId="77777777" w:rsidR="00F13D09" w:rsidRDefault="00F13D09" w:rsidP="00F13D09">
      <w:pPr>
        <w:pStyle w:val="NoSpacing"/>
        <w:rPr>
          <w:rFonts w:cs="Times New Roman"/>
          <w:szCs w:val="24"/>
          <w:lang w:val="en-GB"/>
        </w:rPr>
      </w:pPr>
    </w:p>
    <w:p w14:paraId="7163EFB5" w14:textId="77777777" w:rsidR="00F13D09" w:rsidRDefault="00F13D09" w:rsidP="00F13D09">
      <w:pPr>
        <w:pStyle w:val="NoSpacing"/>
        <w:rPr>
          <w:rFonts w:cs="Times New Roman"/>
          <w:szCs w:val="24"/>
          <w:lang w:val="en-GB"/>
        </w:rPr>
      </w:pPr>
    </w:p>
    <w:p w14:paraId="21EFE326" w14:textId="77777777" w:rsidR="00F13D09" w:rsidRDefault="00F13D09" w:rsidP="00F13D09">
      <w:pPr>
        <w:pStyle w:val="NoSpacing"/>
      </w:pPr>
      <w:r>
        <w:t>29 January 2026</w:t>
      </w:r>
    </w:p>
    <w:p w14:paraId="0317DD8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B66B3" w14:textId="77777777" w:rsidR="007F696D" w:rsidRDefault="007F696D" w:rsidP="00086E2C">
      <w:pPr>
        <w:spacing w:after="0" w:line="240" w:lineRule="auto"/>
      </w:pPr>
      <w:r>
        <w:separator/>
      </w:r>
    </w:p>
  </w:endnote>
  <w:endnote w:type="continuationSeparator" w:id="0">
    <w:p w14:paraId="73D33B92" w14:textId="77777777" w:rsidR="007F696D" w:rsidRDefault="007F696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391B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5BB4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EDF8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CFB3E" w14:textId="77777777" w:rsidR="007F696D" w:rsidRDefault="007F696D" w:rsidP="00086E2C">
      <w:pPr>
        <w:spacing w:after="0" w:line="240" w:lineRule="auto"/>
      </w:pPr>
      <w:r>
        <w:separator/>
      </w:r>
    </w:p>
  </w:footnote>
  <w:footnote w:type="continuationSeparator" w:id="0">
    <w:p w14:paraId="358D511F" w14:textId="77777777" w:rsidR="007F696D" w:rsidRDefault="007F696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C491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CC41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E23B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D09"/>
    <w:rsid w:val="00086E2C"/>
    <w:rsid w:val="000A2E7A"/>
    <w:rsid w:val="00180228"/>
    <w:rsid w:val="002244B7"/>
    <w:rsid w:val="00314D94"/>
    <w:rsid w:val="00617568"/>
    <w:rsid w:val="006E68FA"/>
    <w:rsid w:val="007F696D"/>
    <w:rsid w:val="00ED3A55"/>
    <w:rsid w:val="00F13D09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14A65"/>
  <w15:chartTrackingRefBased/>
  <w15:docId w15:val="{D0FAC5EB-54CB-4FBA-9054-2CA66DB97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F13D09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F13D0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3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28</Words>
  <Characters>181</Characters>
  <Application>Microsoft Office Word</Application>
  <DocSecurity>0</DocSecurity>
  <Lines>14</Lines>
  <Paragraphs>7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2026-01-30T21:27:00Z</dcterms:created>
  <dcterms:modified xsi:type="dcterms:W3CDTF">2026-01-30T21:29:00Z</dcterms:modified>
</cp:coreProperties>
</file>