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5EB86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  <w:r>
        <w:rPr>
          <w:u w:val="single"/>
        </w:rPr>
        <w:t>Agnes ASSY</w:t>
      </w:r>
      <w:r>
        <w:t xml:space="preserve">      </w:t>
      </w:r>
      <w:r>
        <w:rPr>
          <w:rFonts w:cs="Times New Roman"/>
          <w:szCs w:val="24"/>
          <w:lang w:val="en-GB"/>
        </w:rPr>
        <w:t>(fl.1469)</w:t>
      </w:r>
    </w:p>
    <w:p w14:paraId="6F6925A7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Thaxted. Bladesmith.</w:t>
      </w:r>
    </w:p>
    <w:p w14:paraId="2FD67DCA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</w:p>
    <w:p w14:paraId="52A48D9E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</w:p>
    <w:p w14:paraId="0DD9BB12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= Walter(q.v.).</w:t>
      </w:r>
    </w:p>
    <w:p w14:paraId="74EA5EC1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E41FB50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</w:p>
    <w:p w14:paraId="245306CD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</w:p>
    <w:p w14:paraId="2038BF0A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</w:p>
    <w:p w14:paraId="3C05B0EF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Thomas Legat(q.v.) and 4 others brought a plaint of trespass against them.</w:t>
      </w:r>
    </w:p>
    <w:p w14:paraId="4161938C" w14:textId="77777777" w:rsidR="007D762D" w:rsidRDefault="007D762D" w:rsidP="007D762D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(ibid.)</w:t>
      </w:r>
    </w:p>
    <w:p w14:paraId="576629B7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</w:p>
    <w:p w14:paraId="055B32BE" w14:textId="77777777" w:rsidR="007D762D" w:rsidRDefault="007D762D" w:rsidP="007D762D">
      <w:pPr>
        <w:pStyle w:val="NoSpacing"/>
        <w:rPr>
          <w:rFonts w:cs="Times New Roman"/>
          <w:szCs w:val="24"/>
          <w:lang w:val="en-GB"/>
        </w:rPr>
      </w:pPr>
    </w:p>
    <w:p w14:paraId="16B64DA9" w14:textId="77777777" w:rsidR="007D762D" w:rsidRDefault="007D762D" w:rsidP="007D762D">
      <w:pPr>
        <w:pStyle w:val="NoSpacing"/>
      </w:pPr>
      <w:r>
        <w:t>29 January 2026</w:t>
      </w:r>
    </w:p>
    <w:p w14:paraId="0E1BB0C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5D64F" w14:textId="77777777" w:rsidR="00893989" w:rsidRDefault="00893989" w:rsidP="00086E2C">
      <w:pPr>
        <w:spacing w:after="0" w:line="240" w:lineRule="auto"/>
      </w:pPr>
      <w:r>
        <w:separator/>
      </w:r>
    </w:p>
  </w:endnote>
  <w:endnote w:type="continuationSeparator" w:id="0">
    <w:p w14:paraId="530477EE" w14:textId="77777777" w:rsidR="00893989" w:rsidRDefault="0089398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6C7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0BE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C245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011E4" w14:textId="77777777" w:rsidR="00893989" w:rsidRDefault="00893989" w:rsidP="00086E2C">
      <w:pPr>
        <w:spacing w:after="0" w:line="240" w:lineRule="auto"/>
      </w:pPr>
      <w:r>
        <w:separator/>
      </w:r>
    </w:p>
  </w:footnote>
  <w:footnote w:type="continuationSeparator" w:id="0">
    <w:p w14:paraId="48FF55BE" w14:textId="77777777" w:rsidR="00893989" w:rsidRDefault="0089398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1229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D83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9C8D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2D"/>
    <w:rsid w:val="00086E2C"/>
    <w:rsid w:val="000A2E7A"/>
    <w:rsid w:val="00180228"/>
    <w:rsid w:val="002244B7"/>
    <w:rsid w:val="00314D94"/>
    <w:rsid w:val="00617568"/>
    <w:rsid w:val="006E68FA"/>
    <w:rsid w:val="007D762D"/>
    <w:rsid w:val="0089398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11D10"/>
  <w15:chartTrackingRefBased/>
  <w15:docId w15:val="{2982F43C-FE68-484A-BCA7-DE79551E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D762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D762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28</Words>
  <Characters>181</Characters>
  <Application>Microsoft Office Word</Application>
  <DocSecurity>0</DocSecurity>
  <Lines>14</Lines>
  <Paragraphs>7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2026-01-30T21:29:00Z</dcterms:created>
  <dcterms:modified xsi:type="dcterms:W3CDTF">2026-01-30T21:31:00Z</dcterms:modified>
</cp:coreProperties>
</file>