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FFEF0B" w14:textId="77777777" w:rsidR="001D36CD" w:rsidRDefault="001D36CD" w:rsidP="001D36CD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William ASSHYNDON</w:t>
      </w:r>
      <w:r>
        <w:rPr>
          <w:rFonts w:ascii="Times New Roman" w:hAnsi="Times New Roman" w:cs="Times New Roman"/>
        </w:rPr>
        <w:t xml:space="preserve">      (fl.1467)</w:t>
      </w:r>
    </w:p>
    <w:p w14:paraId="48826425" w14:textId="77777777" w:rsidR="001D36CD" w:rsidRDefault="001D36CD" w:rsidP="001D36CD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Abbot of the monastery of </w:t>
      </w:r>
      <w:proofErr w:type="spellStart"/>
      <w:r>
        <w:rPr>
          <w:rFonts w:ascii="Times New Roman" w:hAnsi="Times New Roman" w:cs="Times New Roman"/>
        </w:rPr>
        <w:t>St.Mary</w:t>
      </w:r>
      <w:proofErr w:type="spellEnd"/>
      <w:r>
        <w:rPr>
          <w:rFonts w:ascii="Times New Roman" w:hAnsi="Times New Roman" w:cs="Times New Roman"/>
        </w:rPr>
        <w:t xml:space="preserve"> the Virgin, Abingdon, Berkshire.</w:t>
      </w:r>
    </w:p>
    <w:p w14:paraId="4D48AFB0" w14:textId="77777777" w:rsidR="001D36CD" w:rsidRDefault="001D36CD" w:rsidP="001D36CD">
      <w:pPr>
        <w:pStyle w:val="NoSpacing"/>
        <w:rPr>
          <w:rFonts w:ascii="Times New Roman" w:hAnsi="Times New Roman" w:cs="Times New Roman"/>
        </w:rPr>
      </w:pPr>
    </w:p>
    <w:p w14:paraId="7888E161" w14:textId="77777777" w:rsidR="001D36CD" w:rsidRDefault="001D36CD" w:rsidP="001D36CD">
      <w:pPr>
        <w:pStyle w:val="NoSpacing"/>
        <w:rPr>
          <w:rFonts w:ascii="Times New Roman" w:hAnsi="Times New Roman" w:cs="Times New Roman"/>
        </w:rPr>
      </w:pPr>
    </w:p>
    <w:p w14:paraId="363B3C67" w14:textId="77777777" w:rsidR="001D36CD" w:rsidRDefault="001D36CD" w:rsidP="001D36CD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13 Nov.1467</w:t>
      </w:r>
      <w:r>
        <w:rPr>
          <w:rFonts w:ascii="Times New Roman" w:hAnsi="Times New Roman" w:cs="Times New Roman"/>
        </w:rPr>
        <w:tab/>
        <w:t>He was granted a general pardon.   (C.P.R. 1467-77 p.52)</w:t>
      </w:r>
    </w:p>
    <w:p w14:paraId="19890021" w14:textId="77777777" w:rsidR="001D36CD" w:rsidRDefault="001D36CD" w:rsidP="001D36CD">
      <w:pPr>
        <w:pStyle w:val="NoSpacing"/>
        <w:rPr>
          <w:rFonts w:ascii="Times New Roman" w:hAnsi="Times New Roman" w:cs="Times New Roman"/>
        </w:rPr>
      </w:pPr>
    </w:p>
    <w:p w14:paraId="37D6BB1E" w14:textId="77777777" w:rsidR="001D36CD" w:rsidRDefault="001D36CD" w:rsidP="001D36CD">
      <w:pPr>
        <w:pStyle w:val="NoSpacing"/>
        <w:rPr>
          <w:rFonts w:ascii="Times New Roman" w:hAnsi="Times New Roman" w:cs="Times New Roman"/>
        </w:rPr>
      </w:pPr>
    </w:p>
    <w:p w14:paraId="43D55287" w14:textId="77777777" w:rsidR="001D36CD" w:rsidRDefault="001D36CD" w:rsidP="001D36CD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 April 2026</w:t>
      </w:r>
    </w:p>
    <w:p w14:paraId="50F936E1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879D43" w14:textId="77777777" w:rsidR="00302D98" w:rsidRDefault="00302D98" w:rsidP="00086E2C">
      <w:pPr>
        <w:spacing w:after="0" w:line="240" w:lineRule="auto"/>
      </w:pPr>
      <w:r>
        <w:separator/>
      </w:r>
    </w:p>
  </w:endnote>
  <w:endnote w:type="continuationSeparator" w:id="0">
    <w:p w14:paraId="54AA5844" w14:textId="77777777" w:rsidR="00302D98" w:rsidRDefault="00302D98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69D25B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B8755C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1D6AF0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4BC8B6" w14:textId="77777777" w:rsidR="00302D98" w:rsidRDefault="00302D98" w:rsidP="00086E2C">
      <w:pPr>
        <w:spacing w:after="0" w:line="240" w:lineRule="auto"/>
      </w:pPr>
      <w:r>
        <w:separator/>
      </w:r>
    </w:p>
  </w:footnote>
  <w:footnote w:type="continuationSeparator" w:id="0">
    <w:p w14:paraId="1049F3DD" w14:textId="77777777" w:rsidR="00302D98" w:rsidRDefault="00302D98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149C0B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783286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47AEB8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36CD"/>
    <w:rsid w:val="00086E2C"/>
    <w:rsid w:val="000A2E7A"/>
    <w:rsid w:val="001D36CD"/>
    <w:rsid w:val="002244B7"/>
    <w:rsid w:val="00302D98"/>
    <w:rsid w:val="00314D94"/>
    <w:rsid w:val="00617568"/>
    <w:rsid w:val="006E68FA"/>
    <w:rsid w:val="00E01D27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579521"/>
  <w15:chartTrackingRefBased/>
  <w15:docId w15:val="{D968C537-CDBE-4BC3-A9D3-4CF4644CCD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1D36C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26</Words>
  <Characters>161</Characters>
  <Application>Microsoft Office Word</Application>
  <DocSecurity>0</DocSecurity>
  <Lines>8</Lines>
  <Paragraphs>6</Paragraphs>
  <ScaleCrop>false</ScaleCrop>
  <Company/>
  <LinksUpToDate>false</LinksUpToDate>
  <CharactersWithSpaces>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2026-04-11T20:58:00Z</dcterms:created>
  <dcterms:modified xsi:type="dcterms:W3CDTF">2026-04-11T20:59:00Z</dcterms:modified>
</cp:coreProperties>
</file>