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14B12" w14:textId="77777777" w:rsidR="007A3B49" w:rsidRDefault="007A3B49" w:rsidP="007A3B49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Ralph ASSHWELL</w:t>
      </w:r>
      <w:r>
        <w:rPr>
          <w:rFonts w:eastAsia="Times New Roman"/>
        </w:rPr>
        <w:t xml:space="preserve">      (fl.1440)</w:t>
      </w:r>
    </w:p>
    <w:p w14:paraId="26E9C097" w14:textId="77777777" w:rsidR="007A3B49" w:rsidRDefault="007A3B49" w:rsidP="007A3B49">
      <w:pPr>
        <w:pStyle w:val="NoSpacing"/>
        <w:rPr>
          <w:rFonts w:eastAsia="Times New Roman"/>
        </w:rPr>
      </w:pPr>
    </w:p>
    <w:p w14:paraId="708E2C88" w14:textId="77777777" w:rsidR="007A3B49" w:rsidRDefault="007A3B49" w:rsidP="007A3B49">
      <w:pPr>
        <w:pStyle w:val="NoSpacing"/>
        <w:rPr>
          <w:rFonts w:eastAsia="Times New Roman"/>
        </w:rPr>
      </w:pPr>
    </w:p>
    <w:p w14:paraId="194F48C8" w14:textId="77777777" w:rsidR="007A3B49" w:rsidRDefault="007A3B49" w:rsidP="007A3B49">
      <w:pPr>
        <w:pStyle w:val="NoSpacing"/>
        <w:rPr>
          <w:rFonts w:eastAsia="Times New Roman"/>
        </w:rPr>
      </w:pPr>
      <w:r>
        <w:rPr>
          <w:rFonts w:eastAsia="Times New Roman"/>
        </w:rPr>
        <w:tab/>
        <w:t>1440</w:t>
      </w:r>
      <w:r>
        <w:rPr>
          <w:rFonts w:eastAsia="Times New Roman"/>
        </w:rPr>
        <w:tab/>
        <w:t>He made a plaint of debt against Geoffrey Herbert of Leicester(q.v.),</w:t>
      </w:r>
    </w:p>
    <w:p w14:paraId="11A7DF60" w14:textId="77777777" w:rsidR="007A3B49" w:rsidRDefault="007A3B49" w:rsidP="007A3B49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John Herbert of Oxford(q.v.), William Bacon of London, butcher(q.v.),</w:t>
      </w:r>
    </w:p>
    <w:p w14:paraId="70311A9F" w14:textId="77777777" w:rsidR="007A3B49" w:rsidRDefault="007A3B49" w:rsidP="007A3B49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William Brakley of London, draper(q.v.), and William Yole of London,</w:t>
      </w:r>
    </w:p>
    <w:p w14:paraId="26D7412C" w14:textId="77777777" w:rsidR="007A3B49" w:rsidRDefault="007A3B49" w:rsidP="007A3B49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butcher(q.v.).</w:t>
      </w:r>
    </w:p>
    <w:p w14:paraId="2AEBEEC1" w14:textId="77777777" w:rsidR="007A3B49" w:rsidRDefault="007A3B49" w:rsidP="007A3B49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( </w:t>
      </w:r>
      <w:hyperlink r:id="rId6" w:history="1">
        <w:r w:rsidRPr="009F1F0D">
          <w:rPr>
            <w:rStyle w:val="Hyperlink"/>
            <w:rFonts w:eastAsia="Times New Roman"/>
          </w:rPr>
          <w:t>http://aalt.law.uh.edu/Indices/CP40Indices/CP40no717/CP40no717Pl.htm</w:t>
        </w:r>
      </w:hyperlink>
      <w:r>
        <w:rPr>
          <w:rFonts w:eastAsia="Times New Roman"/>
        </w:rPr>
        <w:t xml:space="preserve"> )</w:t>
      </w:r>
    </w:p>
    <w:p w14:paraId="38333DAD" w14:textId="77777777" w:rsidR="007A3B49" w:rsidRDefault="007A3B49" w:rsidP="007A3B49">
      <w:pPr>
        <w:pStyle w:val="NoSpacing"/>
        <w:rPr>
          <w:rFonts w:eastAsia="Times New Roman"/>
        </w:rPr>
      </w:pPr>
    </w:p>
    <w:p w14:paraId="20D1EE57" w14:textId="77777777" w:rsidR="007A3B49" w:rsidRDefault="007A3B49" w:rsidP="007A3B49">
      <w:pPr>
        <w:pStyle w:val="NoSpacing"/>
        <w:rPr>
          <w:rFonts w:eastAsia="Times New Roman"/>
        </w:rPr>
      </w:pPr>
    </w:p>
    <w:p w14:paraId="30B146F0" w14:textId="77777777" w:rsidR="007A3B49" w:rsidRDefault="007A3B49" w:rsidP="007A3B49">
      <w:pPr>
        <w:pStyle w:val="NoSpacing"/>
        <w:rPr>
          <w:rFonts w:eastAsia="Times New Roman"/>
        </w:rPr>
      </w:pPr>
      <w:r>
        <w:rPr>
          <w:rFonts w:eastAsia="Times New Roman"/>
        </w:rPr>
        <w:t>27 January 2026</w:t>
      </w:r>
    </w:p>
    <w:p w14:paraId="591FDA41" w14:textId="184A44DF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95C93" w14:textId="77777777" w:rsidR="00C85ED7" w:rsidRDefault="00C85ED7" w:rsidP="00086E2C">
      <w:pPr>
        <w:spacing w:after="0" w:line="240" w:lineRule="auto"/>
      </w:pPr>
      <w:r>
        <w:separator/>
      </w:r>
    </w:p>
  </w:endnote>
  <w:endnote w:type="continuationSeparator" w:id="0">
    <w:p w14:paraId="5E9921E8" w14:textId="77777777" w:rsidR="00C85ED7" w:rsidRDefault="00C85ED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195B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A232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0B0C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ED911" w14:textId="77777777" w:rsidR="00C85ED7" w:rsidRDefault="00C85ED7" w:rsidP="00086E2C">
      <w:pPr>
        <w:spacing w:after="0" w:line="240" w:lineRule="auto"/>
      </w:pPr>
      <w:r>
        <w:separator/>
      </w:r>
    </w:p>
  </w:footnote>
  <w:footnote w:type="continuationSeparator" w:id="0">
    <w:p w14:paraId="658D8838" w14:textId="77777777" w:rsidR="00C85ED7" w:rsidRDefault="00C85ED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53CF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59F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D6FD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49"/>
    <w:rsid w:val="00086E2C"/>
    <w:rsid w:val="000A2E7A"/>
    <w:rsid w:val="00180228"/>
    <w:rsid w:val="002244B7"/>
    <w:rsid w:val="00314D94"/>
    <w:rsid w:val="00617568"/>
    <w:rsid w:val="006E68FA"/>
    <w:rsid w:val="007A3B49"/>
    <w:rsid w:val="00C85ED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212E4"/>
  <w15:chartTrackingRefBased/>
  <w15:docId w15:val="{0225EB69-2FD0-4476-98B8-F49D8F26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A3B49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A3B4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57</Words>
  <Characters>389</Characters>
  <Application>Microsoft Office Word</Application>
  <DocSecurity>0</DocSecurity>
  <Lines>20</Lines>
  <Paragraphs>12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2026-01-31T07:34:00Z</dcterms:created>
  <dcterms:modified xsi:type="dcterms:W3CDTF">2026-01-31T07:34:00Z</dcterms:modified>
</cp:coreProperties>
</file>