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BB747" w14:textId="77777777" w:rsidR="0073719C" w:rsidRDefault="0073719C" w:rsidP="0073719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ASSHENDEN</w:t>
      </w:r>
      <w:r>
        <w:rPr>
          <w:rFonts w:ascii="Times New Roman" w:hAnsi="Times New Roman" w:cs="Times New Roman"/>
        </w:rPr>
        <w:t xml:space="preserve">       (fl.1477)</w:t>
      </w:r>
    </w:p>
    <w:p w14:paraId="4B3308BE" w14:textId="77777777" w:rsidR="0073719C" w:rsidRDefault="0073719C" w:rsidP="0073719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Abingdon, Berkshire. Gentleman.</w:t>
      </w:r>
    </w:p>
    <w:p w14:paraId="7FE334B7" w14:textId="77777777" w:rsidR="0073719C" w:rsidRDefault="0073719C" w:rsidP="0073719C">
      <w:pPr>
        <w:pStyle w:val="NoSpacing"/>
        <w:rPr>
          <w:rFonts w:ascii="Times New Roman" w:hAnsi="Times New Roman" w:cs="Times New Roman"/>
        </w:rPr>
      </w:pPr>
    </w:p>
    <w:p w14:paraId="4A6A4C90" w14:textId="77777777" w:rsidR="0073719C" w:rsidRDefault="0073719C" w:rsidP="0073719C">
      <w:pPr>
        <w:pStyle w:val="NoSpacing"/>
        <w:rPr>
          <w:rFonts w:ascii="Times New Roman" w:hAnsi="Times New Roman" w:cs="Times New Roman"/>
        </w:rPr>
      </w:pPr>
    </w:p>
    <w:p w14:paraId="6B08025B" w14:textId="77777777" w:rsidR="0073719C" w:rsidRDefault="0073719C" w:rsidP="0073719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1477</w:t>
      </w:r>
      <w:r>
        <w:rPr>
          <w:rFonts w:ascii="Times New Roman" w:hAnsi="Times New Roman" w:cs="Times New Roman"/>
        </w:rPr>
        <w:tab/>
        <w:t xml:space="preserve">Thomas Marsburgh of London, bowyer(q.v.), brought a plaint of </w:t>
      </w:r>
    </w:p>
    <w:p w14:paraId="2D4F594B" w14:textId="77777777" w:rsidR="0073719C" w:rsidRDefault="0073719C" w:rsidP="0073719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trespass and conspiracy against him and 3 others.</w:t>
      </w:r>
    </w:p>
    <w:p w14:paraId="58214C04" w14:textId="77777777" w:rsidR="0073719C" w:rsidRPr="006A58A7" w:rsidRDefault="0073719C" w:rsidP="0073719C">
      <w:pPr>
        <w:pStyle w:val="NoSpacing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A58A7">
        <w:rPr>
          <w:rFonts w:ascii="Times New Roman" w:hAnsi="Times New Roman" w:cs="Times New Roman"/>
          <w:u w:val="single"/>
        </w:rPr>
        <w:t>( https://waalt.uh.edu/index.php/KB27/866 )</w:t>
      </w:r>
    </w:p>
    <w:p w14:paraId="106E1105" w14:textId="77777777" w:rsidR="0073719C" w:rsidRPr="006A58A7" w:rsidRDefault="0073719C" w:rsidP="0073719C">
      <w:pPr>
        <w:pStyle w:val="NoSpacing"/>
        <w:rPr>
          <w:rFonts w:ascii="Times New Roman" w:hAnsi="Times New Roman" w:cs="Times New Roman"/>
        </w:rPr>
      </w:pPr>
    </w:p>
    <w:p w14:paraId="698F9EF1" w14:textId="77777777" w:rsidR="0073719C" w:rsidRPr="006A58A7" w:rsidRDefault="0073719C" w:rsidP="0073719C">
      <w:pPr>
        <w:pStyle w:val="NoSpacing"/>
        <w:rPr>
          <w:rFonts w:ascii="Times New Roman" w:hAnsi="Times New Roman" w:cs="Times New Roman"/>
        </w:rPr>
      </w:pPr>
    </w:p>
    <w:p w14:paraId="45D1713F" w14:textId="77777777" w:rsidR="0073719C" w:rsidRDefault="0073719C" w:rsidP="0073719C">
      <w:pPr>
        <w:pStyle w:val="NoSpacing"/>
        <w:rPr>
          <w:rFonts w:ascii="Times New Roman" w:hAnsi="Times New Roman" w:cs="Times New Roman"/>
        </w:rPr>
      </w:pPr>
      <w:r w:rsidRPr="006A58A7">
        <w:rPr>
          <w:rFonts w:ascii="Times New Roman" w:hAnsi="Times New Roman" w:cs="Times New Roman"/>
        </w:rPr>
        <w:t>28 February 2026</w:t>
      </w:r>
    </w:p>
    <w:p w14:paraId="19E02A1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01A65" w14:textId="77777777" w:rsidR="00D75CB0" w:rsidRDefault="00D75CB0" w:rsidP="00086E2C">
      <w:pPr>
        <w:spacing w:after="0" w:line="240" w:lineRule="auto"/>
      </w:pPr>
      <w:r>
        <w:separator/>
      </w:r>
    </w:p>
  </w:endnote>
  <w:endnote w:type="continuationSeparator" w:id="0">
    <w:p w14:paraId="32AA3FC9" w14:textId="77777777" w:rsidR="00D75CB0" w:rsidRDefault="00D75CB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678E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55BD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0E28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2C455" w14:textId="77777777" w:rsidR="00D75CB0" w:rsidRDefault="00D75CB0" w:rsidP="00086E2C">
      <w:pPr>
        <w:spacing w:after="0" w:line="240" w:lineRule="auto"/>
      </w:pPr>
      <w:r>
        <w:separator/>
      </w:r>
    </w:p>
  </w:footnote>
  <w:footnote w:type="continuationSeparator" w:id="0">
    <w:p w14:paraId="56C66815" w14:textId="77777777" w:rsidR="00D75CB0" w:rsidRDefault="00D75CB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A207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429B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9FF6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19C"/>
    <w:rsid w:val="00086E2C"/>
    <w:rsid w:val="000A2E7A"/>
    <w:rsid w:val="002244B7"/>
    <w:rsid w:val="00314D94"/>
    <w:rsid w:val="005A4F40"/>
    <w:rsid w:val="00617568"/>
    <w:rsid w:val="006E68FA"/>
    <w:rsid w:val="0073719C"/>
    <w:rsid w:val="00D75CB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51B49"/>
  <w15:chartTrackingRefBased/>
  <w15:docId w15:val="{0F598C59-4B0E-4530-994D-4FF570DDF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371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35</Words>
  <Characters>222</Characters>
  <Application>Microsoft Office Word</Application>
  <DocSecurity>0</DocSecurity>
  <Lines>17</Lines>
  <Paragraphs>8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2026-03-04T21:45:00Z</dcterms:created>
  <dcterms:modified xsi:type="dcterms:W3CDTF">2026-03-04T21:45:00Z</dcterms:modified>
</cp:coreProperties>
</file>