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D8303" w14:textId="77777777" w:rsidR="009D4077" w:rsidRDefault="009D4077" w:rsidP="009D407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ASSHELEY</w:t>
      </w:r>
      <w:r>
        <w:rPr>
          <w:rFonts w:ascii="Times New Roman" w:hAnsi="Times New Roman" w:cs="Times New Roman"/>
        </w:rPr>
        <w:t xml:space="preserve">       (fl.1470)</w:t>
      </w:r>
    </w:p>
    <w:p w14:paraId="6317EC9E" w14:textId="77777777" w:rsidR="009D4077" w:rsidRDefault="009D4077" w:rsidP="009D4077">
      <w:pPr>
        <w:pStyle w:val="NoSpacing"/>
        <w:rPr>
          <w:rFonts w:ascii="Times New Roman" w:hAnsi="Times New Roman" w:cs="Times New Roman"/>
        </w:rPr>
      </w:pPr>
    </w:p>
    <w:p w14:paraId="27DD6422" w14:textId="77777777" w:rsidR="009D4077" w:rsidRDefault="009D4077" w:rsidP="009D4077">
      <w:pPr>
        <w:pStyle w:val="NoSpacing"/>
        <w:rPr>
          <w:rFonts w:ascii="Times New Roman" w:hAnsi="Times New Roman" w:cs="Times New Roman"/>
        </w:rPr>
      </w:pPr>
    </w:p>
    <w:p w14:paraId="7357340E" w14:textId="77777777" w:rsidR="009D4077" w:rsidRDefault="009D4077" w:rsidP="009D407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She was one of those who escaped from the Marshalsea prison.</w:t>
      </w:r>
    </w:p>
    <w:p w14:paraId="7374F6C4" w14:textId="77777777" w:rsidR="009D4077" w:rsidRDefault="009D4077" w:rsidP="009D407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692BBCCE" w14:textId="77777777" w:rsidR="009D4077" w:rsidRDefault="009D4077" w:rsidP="009D4077">
      <w:pPr>
        <w:pStyle w:val="NoSpacing"/>
        <w:rPr>
          <w:rFonts w:ascii="Times New Roman" w:hAnsi="Times New Roman" w:cs="Times New Roman"/>
        </w:rPr>
      </w:pPr>
    </w:p>
    <w:p w14:paraId="4DF71190" w14:textId="77777777" w:rsidR="009D4077" w:rsidRDefault="009D4077" w:rsidP="009D4077">
      <w:pPr>
        <w:pStyle w:val="NoSpacing"/>
        <w:rPr>
          <w:rFonts w:ascii="Times New Roman" w:hAnsi="Times New Roman" w:cs="Times New Roman"/>
        </w:rPr>
      </w:pPr>
    </w:p>
    <w:p w14:paraId="1A699C47" w14:textId="77777777" w:rsidR="009D4077" w:rsidRDefault="009D4077" w:rsidP="009D407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503D0F6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EEAE2" w14:textId="77777777" w:rsidR="00497BF5" w:rsidRDefault="00497BF5" w:rsidP="00086E2C">
      <w:pPr>
        <w:spacing w:after="0" w:line="240" w:lineRule="auto"/>
      </w:pPr>
      <w:r>
        <w:separator/>
      </w:r>
    </w:p>
  </w:endnote>
  <w:endnote w:type="continuationSeparator" w:id="0">
    <w:p w14:paraId="79758596" w14:textId="77777777" w:rsidR="00497BF5" w:rsidRDefault="00497BF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13F6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E424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1D09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ACAEB" w14:textId="77777777" w:rsidR="00497BF5" w:rsidRDefault="00497BF5" w:rsidP="00086E2C">
      <w:pPr>
        <w:spacing w:after="0" w:line="240" w:lineRule="auto"/>
      </w:pPr>
      <w:r>
        <w:separator/>
      </w:r>
    </w:p>
  </w:footnote>
  <w:footnote w:type="continuationSeparator" w:id="0">
    <w:p w14:paraId="16F65C60" w14:textId="77777777" w:rsidR="00497BF5" w:rsidRDefault="00497BF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E05F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D570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4E69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77"/>
    <w:rsid w:val="00086E2C"/>
    <w:rsid w:val="000A2E7A"/>
    <w:rsid w:val="002244B7"/>
    <w:rsid w:val="002C3660"/>
    <w:rsid w:val="00314D94"/>
    <w:rsid w:val="00497BF5"/>
    <w:rsid w:val="00617568"/>
    <w:rsid w:val="006E68FA"/>
    <w:rsid w:val="009D407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C8A97"/>
  <w15:chartTrackingRefBased/>
  <w15:docId w15:val="{A5EE5283-1146-4FF3-BA37-5F02CF57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D40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118</Characters>
  <Application>Microsoft Office Word</Application>
  <DocSecurity>0</DocSecurity>
  <Lines>8</Lines>
  <Paragraphs>4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2026-02-11T19:21:00Z</dcterms:created>
  <dcterms:modified xsi:type="dcterms:W3CDTF">2026-02-11T19:22:00Z</dcterms:modified>
</cp:coreProperties>
</file>