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6410F" w14:textId="77777777" w:rsidR="00645181" w:rsidRDefault="00645181" w:rsidP="00645181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John ASSHEFELD</w:t>
      </w:r>
      <w:r>
        <w:rPr>
          <w:rFonts w:eastAsia="Times New Roman"/>
        </w:rPr>
        <w:t xml:space="preserve">        (d.ca.1507)</w:t>
      </w:r>
    </w:p>
    <w:p w14:paraId="48BAC4D3" w14:textId="77777777" w:rsidR="00645181" w:rsidRDefault="00645181" w:rsidP="00645181">
      <w:pPr>
        <w:pStyle w:val="NoSpacing"/>
        <w:rPr>
          <w:rFonts w:eastAsia="Times New Roman"/>
        </w:rPr>
      </w:pPr>
    </w:p>
    <w:p w14:paraId="401DAD77" w14:textId="77777777" w:rsidR="00645181" w:rsidRDefault="00645181" w:rsidP="00645181">
      <w:pPr>
        <w:pStyle w:val="NoSpacing"/>
        <w:rPr>
          <w:rFonts w:eastAsia="Times New Roman"/>
        </w:rPr>
      </w:pPr>
    </w:p>
    <w:p w14:paraId="4D948DC3" w14:textId="77777777" w:rsidR="00645181" w:rsidRDefault="00645181" w:rsidP="00645181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9 Feb.1507</w:t>
      </w:r>
      <w:r>
        <w:rPr>
          <w:rFonts w:eastAsia="Times New Roman"/>
        </w:rPr>
        <w:tab/>
        <w:t xml:space="preserve">Writ of diem </w:t>
      </w:r>
      <w:proofErr w:type="spellStart"/>
      <w:r>
        <w:rPr>
          <w:rFonts w:eastAsia="Times New Roman"/>
        </w:rPr>
        <w:t>clausit</w:t>
      </w:r>
      <w:proofErr w:type="spellEnd"/>
      <w:r>
        <w:rPr>
          <w:rFonts w:eastAsia="Times New Roman"/>
        </w:rPr>
        <w:t xml:space="preserve"> extremum to the Escheator of Shropshire.</w:t>
      </w:r>
    </w:p>
    <w:p w14:paraId="570F6262" w14:textId="77777777" w:rsidR="00645181" w:rsidRDefault="00645181" w:rsidP="00645181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(C.F.R. 1485-1509 p.383)</w:t>
      </w:r>
    </w:p>
    <w:p w14:paraId="043E1CB3" w14:textId="77777777" w:rsidR="00645181" w:rsidRDefault="00645181" w:rsidP="00645181">
      <w:pPr>
        <w:pStyle w:val="NoSpacing"/>
        <w:rPr>
          <w:rFonts w:eastAsia="Times New Roman"/>
        </w:rPr>
      </w:pPr>
    </w:p>
    <w:p w14:paraId="5DDFC35C" w14:textId="77777777" w:rsidR="00645181" w:rsidRDefault="00645181" w:rsidP="00645181">
      <w:pPr>
        <w:pStyle w:val="NoSpacing"/>
        <w:rPr>
          <w:rFonts w:eastAsia="Times New Roman"/>
        </w:rPr>
      </w:pPr>
    </w:p>
    <w:p w14:paraId="6C56936F" w14:textId="77777777" w:rsidR="00645181" w:rsidRPr="00BA1F78" w:rsidRDefault="00645181" w:rsidP="00645181">
      <w:pPr>
        <w:pStyle w:val="NoSpacing"/>
        <w:rPr>
          <w:rFonts w:eastAsia="Times New Roman"/>
        </w:rPr>
      </w:pPr>
      <w:r>
        <w:rPr>
          <w:rFonts w:eastAsia="Times New Roman"/>
        </w:rPr>
        <w:t>6 February 2026</w:t>
      </w:r>
    </w:p>
    <w:p w14:paraId="69B41C2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BB0FF" w14:textId="77777777" w:rsidR="00EC1F0C" w:rsidRDefault="00EC1F0C" w:rsidP="00086E2C">
      <w:pPr>
        <w:spacing w:after="0" w:line="240" w:lineRule="auto"/>
      </w:pPr>
      <w:r>
        <w:separator/>
      </w:r>
    </w:p>
  </w:endnote>
  <w:endnote w:type="continuationSeparator" w:id="0">
    <w:p w14:paraId="55B7F5B9" w14:textId="77777777" w:rsidR="00EC1F0C" w:rsidRDefault="00EC1F0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C6AE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7055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BEFB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6461D" w14:textId="77777777" w:rsidR="00EC1F0C" w:rsidRDefault="00EC1F0C" w:rsidP="00086E2C">
      <w:pPr>
        <w:spacing w:after="0" w:line="240" w:lineRule="auto"/>
      </w:pPr>
      <w:r>
        <w:separator/>
      </w:r>
    </w:p>
  </w:footnote>
  <w:footnote w:type="continuationSeparator" w:id="0">
    <w:p w14:paraId="59CE897B" w14:textId="77777777" w:rsidR="00EC1F0C" w:rsidRDefault="00EC1F0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E43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1E80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848A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181"/>
    <w:rsid w:val="00086E2C"/>
    <w:rsid w:val="000A2E7A"/>
    <w:rsid w:val="002244B7"/>
    <w:rsid w:val="00314D94"/>
    <w:rsid w:val="00617568"/>
    <w:rsid w:val="00645181"/>
    <w:rsid w:val="006E68FA"/>
    <w:rsid w:val="00E13AE8"/>
    <w:rsid w:val="00EC1F0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E3EBB"/>
  <w15:chartTrackingRefBased/>
  <w15:docId w15:val="{9B4E9489-C1DB-4B6C-88D6-79EB00F49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45181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26</Words>
  <Characters>131</Characters>
  <Application>Microsoft Office Word</Application>
  <DocSecurity>0</DocSecurity>
  <Lines>6</Lines>
  <Paragraphs>3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2026-02-10T17:53:00Z</dcterms:created>
  <dcterms:modified xsi:type="dcterms:W3CDTF">2026-02-10T17:54:00Z</dcterms:modified>
</cp:coreProperties>
</file>