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64D44" w14:textId="77777777" w:rsidR="000F0FD1" w:rsidRDefault="000F0FD1" w:rsidP="000F0FD1">
      <w:pPr>
        <w:pStyle w:val="NoSpacing"/>
      </w:pPr>
      <w:r>
        <w:rPr>
          <w:u w:val="single"/>
        </w:rPr>
        <w:t>Walter ASSEY</w:t>
      </w:r>
      <w:r>
        <w:t xml:space="preserve">        (fl.1469)</w:t>
      </w:r>
    </w:p>
    <w:p w14:paraId="247ED982" w14:textId="77777777" w:rsidR="000F0FD1" w:rsidRDefault="000F0FD1" w:rsidP="000F0FD1">
      <w:pPr>
        <w:pStyle w:val="NoSpacing"/>
      </w:pPr>
    </w:p>
    <w:p w14:paraId="316B25B9" w14:textId="77777777" w:rsidR="000F0FD1" w:rsidRDefault="000F0FD1" w:rsidP="000F0FD1">
      <w:pPr>
        <w:pStyle w:val="NoSpacing"/>
      </w:pPr>
    </w:p>
    <w:p w14:paraId="7692E758" w14:textId="77777777" w:rsidR="000F0FD1" w:rsidRDefault="000F0FD1" w:rsidP="000F0FD1">
      <w:pPr>
        <w:pStyle w:val="NoSpacing"/>
      </w:pPr>
      <w:r>
        <w:tab/>
        <w:t>1469</w:t>
      </w:r>
      <w:r>
        <w:tab/>
        <w:t>He made a plaint of trespass against Richard Damery, cutler(q.v.).</w:t>
      </w:r>
    </w:p>
    <w:p w14:paraId="7CC2238F" w14:textId="77777777" w:rsidR="000F0FD1" w:rsidRDefault="000F0FD1" w:rsidP="000F0FD1">
      <w:pPr>
        <w:pStyle w:val="NoSpacing"/>
        <w:rPr>
          <w:rFonts w:cs="Times New Roman"/>
          <w:szCs w:val="24"/>
          <w:lang w:val="en-GB"/>
        </w:rPr>
      </w:pPr>
      <w:r>
        <w:tab/>
      </w:r>
      <w:r>
        <w:tab/>
      </w: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B70EBB">
          <w:rPr>
            <w:rStyle w:val="Hyperlink"/>
            <w:rFonts w:cs="Times New Roman"/>
            <w:szCs w:val="24"/>
            <w:lang w:val="en-GB"/>
          </w:rPr>
          <w:t>https://waalt.uh.edu/index.php/KB27/831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3EDB2A3F" w14:textId="77777777" w:rsidR="000F0FD1" w:rsidRDefault="000F0FD1" w:rsidP="000F0FD1">
      <w:pPr>
        <w:pStyle w:val="NoSpacing"/>
        <w:rPr>
          <w:rFonts w:cs="Times New Roman"/>
          <w:szCs w:val="24"/>
          <w:lang w:val="en-GB"/>
        </w:rPr>
      </w:pPr>
    </w:p>
    <w:p w14:paraId="78F0921E" w14:textId="77777777" w:rsidR="000F0FD1" w:rsidRDefault="000F0FD1" w:rsidP="000F0FD1">
      <w:pPr>
        <w:pStyle w:val="NoSpacing"/>
        <w:rPr>
          <w:rFonts w:cs="Times New Roman"/>
          <w:szCs w:val="24"/>
          <w:lang w:val="en-GB"/>
        </w:rPr>
      </w:pPr>
    </w:p>
    <w:p w14:paraId="402283EE" w14:textId="77777777" w:rsidR="000F0FD1" w:rsidRDefault="000F0FD1" w:rsidP="000F0FD1">
      <w:pPr>
        <w:pStyle w:val="NoSpacing"/>
      </w:pPr>
      <w:r>
        <w:t>26 January 2026</w:t>
      </w:r>
    </w:p>
    <w:p w14:paraId="2310D32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96FB2" w14:textId="77777777" w:rsidR="001729C1" w:rsidRDefault="001729C1" w:rsidP="00086E2C">
      <w:pPr>
        <w:spacing w:after="0" w:line="240" w:lineRule="auto"/>
      </w:pPr>
      <w:r>
        <w:separator/>
      </w:r>
    </w:p>
  </w:endnote>
  <w:endnote w:type="continuationSeparator" w:id="0">
    <w:p w14:paraId="2ECC961B" w14:textId="77777777" w:rsidR="001729C1" w:rsidRDefault="001729C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AC3E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9819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639D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911FA" w14:textId="77777777" w:rsidR="001729C1" w:rsidRDefault="001729C1" w:rsidP="00086E2C">
      <w:pPr>
        <w:spacing w:after="0" w:line="240" w:lineRule="auto"/>
      </w:pPr>
      <w:r>
        <w:separator/>
      </w:r>
    </w:p>
  </w:footnote>
  <w:footnote w:type="continuationSeparator" w:id="0">
    <w:p w14:paraId="34E62653" w14:textId="77777777" w:rsidR="001729C1" w:rsidRDefault="001729C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4024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E15F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AAF3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FD1"/>
    <w:rsid w:val="00086E2C"/>
    <w:rsid w:val="000A2E7A"/>
    <w:rsid w:val="000F0FD1"/>
    <w:rsid w:val="001729C1"/>
    <w:rsid w:val="002244B7"/>
    <w:rsid w:val="00314D94"/>
    <w:rsid w:val="005B5981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BA5C5"/>
  <w15:chartTrackingRefBased/>
  <w15:docId w15:val="{BA271FA6-578E-4CC2-BEB2-E88C44700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F0FD1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0F0FD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30</Words>
  <Characters>195</Characters>
  <Application>Microsoft Office Word</Application>
  <DocSecurity>0</DocSecurity>
  <Lines>10</Lines>
  <Paragraphs>6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2026-01-28T21:14:00Z</dcterms:created>
  <dcterms:modified xsi:type="dcterms:W3CDTF">2026-01-28T21:14:00Z</dcterms:modified>
</cp:coreProperties>
</file>