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2E815" w14:textId="77777777" w:rsidR="005377DA" w:rsidRPr="007A16F7" w:rsidRDefault="005377DA" w:rsidP="005377DA">
      <w:pPr>
        <w:pStyle w:val="NoSpacing"/>
        <w:rPr>
          <w:rFonts w:cs="Times New Roman"/>
          <w:szCs w:val="24"/>
        </w:rPr>
      </w:pPr>
      <w:r w:rsidRPr="007A16F7">
        <w:rPr>
          <w:rFonts w:cs="Times New Roman"/>
          <w:szCs w:val="24"/>
          <w:u w:val="single"/>
        </w:rPr>
        <w:t>Richard ASSEBY</w:t>
      </w:r>
      <w:r w:rsidRPr="007A16F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         </w:t>
      </w:r>
      <w:r w:rsidRPr="007A16F7">
        <w:rPr>
          <w:rFonts w:cs="Times New Roman"/>
          <w:szCs w:val="24"/>
        </w:rPr>
        <w:t>(fl.1461)</w:t>
      </w:r>
    </w:p>
    <w:p w14:paraId="00EE39AF" w14:textId="77777777" w:rsidR="005377DA" w:rsidRDefault="005377DA" w:rsidP="005377DA">
      <w:pPr>
        <w:pStyle w:val="NoSpacing"/>
        <w:rPr>
          <w:rFonts w:cs="Times New Roman"/>
          <w:szCs w:val="24"/>
        </w:rPr>
      </w:pPr>
      <w:r w:rsidRPr="007A16F7">
        <w:rPr>
          <w:rFonts w:cs="Times New Roman"/>
          <w:szCs w:val="24"/>
        </w:rPr>
        <w:t>of Grimsby, Lincolnshire.</w:t>
      </w:r>
    </w:p>
    <w:p w14:paraId="4E27B010" w14:textId="77777777" w:rsidR="005377DA" w:rsidRPr="007A16F7" w:rsidRDefault="005377DA" w:rsidP="005377DA">
      <w:pPr>
        <w:pStyle w:val="NoSpacing"/>
        <w:rPr>
          <w:rFonts w:cs="Times New Roman"/>
          <w:szCs w:val="24"/>
        </w:rPr>
      </w:pPr>
    </w:p>
    <w:p w14:paraId="639A2636" w14:textId="77777777" w:rsidR="005377DA" w:rsidRPr="007A16F7" w:rsidRDefault="005377DA" w:rsidP="005377DA">
      <w:pPr>
        <w:pStyle w:val="NoSpacing"/>
        <w:rPr>
          <w:rFonts w:cs="Times New Roman"/>
          <w:szCs w:val="24"/>
        </w:rPr>
      </w:pPr>
    </w:p>
    <w:p w14:paraId="2BB8C71A" w14:textId="77777777" w:rsidR="005377DA" w:rsidRDefault="005377DA" w:rsidP="005377DA">
      <w:pPr>
        <w:pStyle w:val="NoSpacing"/>
        <w:rPr>
          <w:rFonts w:cs="Times New Roman"/>
          <w:szCs w:val="24"/>
        </w:rPr>
      </w:pPr>
      <w:r w:rsidRPr="007A16F7">
        <w:rPr>
          <w:rFonts w:cs="Times New Roman"/>
          <w:szCs w:val="24"/>
        </w:rPr>
        <w:t xml:space="preserve">14 Nov.1461 </w:t>
      </w:r>
      <w:r>
        <w:rPr>
          <w:rFonts w:cs="Times New Roman"/>
          <w:szCs w:val="24"/>
        </w:rPr>
        <w:tab/>
      </w:r>
      <w:r w:rsidRPr="007A16F7">
        <w:rPr>
          <w:rFonts w:cs="Times New Roman"/>
          <w:szCs w:val="24"/>
        </w:rPr>
        <w:t>He was granted a general pardon. ( C.P.R. 1461-67 p.94)</w:t>
      </w:r>
    </w:p>
    <w:p w14:paraId="6ABAEFFB" w14:textId="77777777" w:rsidR="005377DA" w:rsidRPr="007A16F7" w:rsidRDefault="005377DA" w:rsidP="005377DA">
      <w:pPr>
        <w:pStyle w:val="NoSpacing"/>
        <w:rPr>
          <w:rFonts w:cs="Times New Roman"/>
          <w:szCs w:val="24"/>
        </w:rPr>
      </w:pPr>
    </w:p>
    <w:p w14:paraId="20957196" w14:textId="77777777" w:rsidR="005377DA" w:rsidRPr="007A16F7" w:rsidRDefault="005377DA" w:rsidP="005377DA">
      <w:pPr>
        <w:pStyle w:val="NoSpacing"/>
        <w:rPr>
          <w:rFonts w:cs="Times New Roman"/>
          <w:szCs w:val="24"/>
        </w:rPr>
      </w:pPr>
    </w:p>
    <w:p w14:paraId="20335592" w14:textId="77777777" w:rsidR="005377DA" w:rsidRPr="007A16F7" w:rsidRDefault="005377DA" w:rsidP="005377DA">
      <w:pPr>
        <w:pStyle w:val="NoSpacing"/>
        <w:rPr>
          <w:rFonts w:cs="Times New Roman"/>
          <w:szCs w:val="24"/>
        </w:rPr>
      </w:pPr>
      <w:r w:rsidRPr="007A16F7">
        <w:rPr>
          <w:rFonts w:cs="Times New Roman"/>
          <w:szCs w:val="24"/>
        </w:rPr>
        <w:t>17 March 2026</w:t>
      </w:r>
    </w:p>
    <w:p w14:paraId="5163912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0A4E8" w14:textId="77777777" w:rsidR="00433AE2" w:rsidRDefault="00433AE2" w:rsidP="00086E2C">
      <w:pPr>
        <w:spacing w:after="0" w:line="240" w:lineRule="auto"/>
      </w:pPr>
      <w:r>
        <w:separator/>
      </w:r>
    </w:p>
  </w:endnote>
  <w:endnote w:type="continuationSeparator" w:id="0">
    <w:p w14:paraId="642B97AD" w14:textId="77777777" w:rsidR="00433AE2" w:rsidRDefault="00433AE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B0E9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3024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633B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5474D" w14:textId="77777777" w:rsidR="00433AE2" w:rsidRDefault="00433AE2" w:rsidP="00086E2C">
      <w:pPr>
        <w:spacing w:after="0" w:line="240" w:lineRule="auto"/>
      </w:pPr>
      <w:r>
        <w:separator/>
      </w:r>
    </w:p>
  </w:footnote>
  <w:footnote w:type="continuationSeparator" w:id="0">
    <w:p w14:paraId="76FEC6D5" w14:textId="77777777" w:rsidR="00433AE2" w:rsidRDefault="00433AE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F2D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B2D7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903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DA"/>
    <w:rsid w:val="00086E2C"/>
    <w:rsid w:val="000A2E7A"/>
    <w:rsid w:val="002244B7"/>
    <w:rsid w:val="00314D94"/>
    <w:rsid w:val="00433AE2"/>
    <w:rsid w:val="005377DA"/>
    <w:rsid w:val="00617568"/>
    <w:rsid w:val="006E68FA"/>
    <w:rsid w:val="00B51D7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6855C"/>
  <w15:chartTrackingRefBased/>
  <w15:docId w15:val="{FC9C9230-4991-4B5C-891A-D7653B5A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377D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2026-03-17T21:04:00Z</dcterms:created>
  <dcterms:modified xsi:type="dcterms:W3CDTF">2026-03-17T21:05:00Z</dcterms:modified>
</cp:coreProperties>
</file>