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50162" w14:textId="77777777" w:rsidR="00E23D2A" w:rsidRDefault="00E23D2A" w:rsidP="00E23D2A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John ASSCHENDEN, the elder</w:t>
      </w:r>
      <w:r>
        <w:rPr>
          <w:szCs w:val="24"/>
        </w:rPr>
        <w:t xml:space="preserve">      (fl.1465)</w:t>
      </w:r>
    </w:p>
    <w:p w14:paraId="0C72DD9A" w14:textId="77777777" w:rsidR="00E23D2A" w:rsidRDefault="00E23D2A" w:rsidP="00E23D2A">
      <w:pPr>
        <w:pStyle w:val="NoSpacing"/>
        <w:jc w:val="both"/>
        <w:rPr>
          <w:szCs w:val="24"/>
        </w:rPr>
      </w:pPr>
      <w:proofErr w:type="gramStart"/>
      <w:r>
        <w:rPr>
          <w:szCs w:val="24"/>
        </w:rPr>
        <w:t>late of</w:t>
      </w:r>
      <w:proofErr w:type="gramEnd"/>
      <w:r>
        <w:rPr>
          <w:szCs w:val="24"/>
        </w:rPr>
        <w:t xml:space="preserve"> Lynn. Mercer.</w:t>
      </w:r>
    </w:p>
    <w:p w14:paraId="2DAC1DFC" w14:textId="77777777" w:rsidR="00E23D2A" w:rsidRDefault="00E23D2A" w:rsidP="00E23D2A">
      <w:pPr>
        <w:pStyle w:val="NoSpacing"/>
        <w:jc w:val="both"/>
        <w:rPr>
          <w:szCs w:val="24"/>
        </w:rPr>
      </w:pPr>
    </w:p>
    <w:p w14:paraId="3F071980" w14:textId="77777777" w:rsidR="00E23D2A" w:rsidRDefault="00E23D2A" w:rsidP="00E23D2A">
      <w:pPr>
        <w:pStyle w:val="NoSpacing"/>
        <w:jc w:val="both"/>
        <w:rPr>
          <w:szCs w:val="24"/>
        </w:rPr>
      </w:pPr>
    </w:p>
    <w:p w14:paraId="0E6A0BE2" w14:textId="77777777" w:rsidR="00E23D2A" w:rsidRDefault="00E23D2A" w:rsidP="00E23D2A">
      <w:pPr>
        <w:pStyle w:val="NoSpacing"/>
        <w:jc w:val="both"/>
        <w:rPr>
          <w:szCs w:val="24"/>
        </w:rPr>
      </w:pPr>
      <w:r>
        <w:rPr>
          <w:szCs w:val="24"/>
        </w:rPr>
        <w:t>26 Jan.1465</w:t>
      </w:r>
      <w:r>
        <w:rPr>
          <w:szCs w:val="24"/>
        </w:rPr>
        <w:tab/>
        <w:t>He was pardoned for not appearing to answer John Pellam of London,</w:t>
      </w:r>
    </w:p>
    <w:p w14:paraId="1556A26A" w14:textId="77777777" w:rsidR="00E23D2A" w:rsidRDefault="00E23D2A" w:rsidP="00E23D2A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mercer(q.v.), touching a debt of £26 12d.    (C.P.R. 1461-67 p.319)</w:t>
      </w:r>
    </w:p>
    <w:p w14:paraId="37A170A9" w14:textId="77777777" w:rsidR="00E23D2A" w:rsidRDefault="00E23D2A" w:rsidP="00E23D2A">
      <w:pPr>
        <w:pStyle w:val="NoSpacing"/>
        <w:jc w:val="both"/>
        <w:rPr>
          <w:szCs w:val="24"/>
        </w:rPr>
      </w:pPr>
    </w:p>
    <w:p w14:paraId="476BC70E" w14:textId="77777777" w:rsidR="00E23D2A" w:rsidRDefault="00E23D2A" w:rsidP="00E23D2A">
      <w:pPr>
        <w:pStyle w:val="NoSpacing"/>
        <w:jc w:val="both"/>
        <w:rPr>
          <w:szCs w:val="24"/>
        </w:rPr>
      </w:pPr>
    </w:p>
    <w:p w14:paraId="0CC03EC1" w14:textId="77777777" w:rsidR="00E23D2A" w:rsidRDefault="00E23D2A" w:rsidP="00E23D2A">
      <w:pPr>
        <w:pStyle w:val="NoSpacing"/>
        <w:jc w:val="both"/>
        <w:rPr>
          <w:szCs w:val="24"/>
        </w:rPr>
      </w:pPr>
      <w:r>
        <w:rPr>
          <w:szCs w:val="24"/>
        </w:rPr>
        <w:t>3 January 2026</w:t>
      </w:r>
    </w:p>
    <w:p w14:paraId="3334307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DC53B" w14:textId="77777777" w:rsidR="009E0A6F" w:rsidRDefault="009E0A6F" w:rsidP="00086E2C">
      <w:pPr>
        <w:spacing w:after="0" w:line="240" w:lineRule="auto"/>
      </w:pPr>
      <w:r>
        <w:separator/>
      </w:r>
    </w:p>
  </w:endnote>
  <w:endnote w:type="continuationSeparator" w:id="0">
    <w:p w14:paraId="7ED0A347" w14:textId="77777777" w:rsidR="009E0A6F" w:rsidRDefault="009E0A6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4EEF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0218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8B5F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D3580" w14:textId="77777777" w:rsidR="009E0A6F" w:rsidRDefault="009E0A6F" w:rsidP="00086E2C">
      <w:pPr>
        <w:spacing w:after="0" w:line="240" w:lineRule="auto"/>
      </w:pPr>
      <w:r>
        <w:separator/>
      </w:r>
    </w:p>
  </w:footnote>
  <w:footnote w:type="continuationSeparator" w:id="0">
    <w:p w14:paraId="63D40B62" w14:textId="77777777" w:rsidR="009E0A6F" w:rsidRDefault="009E0A6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504F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B192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D0E3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D2A"/>
    <w:rsid w:val="00086E2C"/>
    <w:rsid w:val="000A2E7A"/>
    <w:rsid w:val="002244B7"/>
    <w:rsid w:val="00314D94"/>
    <w:rsid w:val="00617568"/>
    <w:rsid w:val="006E68FA"/>
    <w:rsid w:val="009E0A6F"/>
    <w:rsid w:val="00D77C7F"/>
    <w:rsid w:val="00E23D2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D3807"/>
  <w15:chartTrackingRefBased/>
  <w15:docId w15:val="{BCAD6ECA-5A7F-475E-936C-0F2C39110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23D2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2026-01-13T21:27:00Z</dcterms:created>
  <dcterms:modified xsi:type="dcterms:W3CDTF">2026-01-13T21:28:00Z</dcterms:modified>
</cp:coreProperties>
</file>