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C6800" w14:textId="77777777" w:rsidR="0077009A" w:rsidRDefault="0077009A" w:rsidP="0077009A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Richard ASP</w:t>
      </w:r>
      <w:r>
        <w:rPr>
          <w:rFonts w:cs="Times New Roman"/>
        </w:rPr>
        <w:t xml:space="preserve">       (fl.1427)</w:t>
      </w:r>
    </w:p>
    <w:p w14:paraId="76BE82AA" w14:textId="77777777" w:rsidR="0077009A" w:rsidRDefault="0077009A" w:rsidP="0077009A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Fernhurst</w:t>
      </w:r>
      <w:proofErr w:type="spellEnd"/>
      <w:r>
        <w:rPr>
          <w:rFonts w:cs="Times New Roman"/>
        </w:rPr>
        <w:t>, Sussex. Wheeler.</w:t>
      </w:r>
    </w:p>
    <w:p w14:paraId="05A7BC95" w14:textId="77777777" w:rsidR="0077009A" w:rsidRDefault="0077009A" w:rsidP="0077009A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0EFA5E3F" w14:textId="77777777" w:rsidR="0077009A" w:rsidRDefault="0077009A" w:rsidP="0077009A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5FE609E" w14:textId="77777777" w:rsidR="0077009A" w:rsidRDefault="0077009A" w:rsidP="0077009A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  <w:t>1427</w:t>
      </w:r>
      <w:r>
        <w:rPr>
          <w:rFonts w:cs="Times New Roman"/>
        </w:rPr>
        <w:tab/>
        <w:t>Dunstan Page(q.v.) brought a plaint of trespass against him and many others.</w:t>
      </w:r>
    </w:p>
    <w:p w14:paraId="7ACD5D0B" w14:textId="77777777" w:rsidR="0077009A" w:rsidRDefault="0077009A" w:rsidP="0077009A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BE4D97">
          <w:rPr>
            <w:rStyle w:val="Hyperlink"/>
            <w:rFonts w:cs="Times New Roman"/>
          </w:rPr>
          <w:t>https://waalt.uh.edu/index.php/CP40/664</w:t>
        </w:r>
      </w:hyperlink>
      <w:r>
        <w:rPr>
          <w:rFonts w:cs="Times New Roman"/>
        </w:rPr>
        <w:t xml:space="preserve"> )</w:t>
      </w:r>
    </w:p>
    <w:p w14:paraId="3377726C" w14:textId="77777777" w:rsidR="0077009A" w:rsidRDefault="0077009A" w:rsidP="0077009A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086D63CB" w14:textId="77777777" w:rsidR="0077009A" w:rsidRDefault="0077009A" w:rsidP="0077009A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79A0BF4" w14:textId="77777777" w:rsidR="0077009A" w:rsidRDefault="0077009A" w:rsidP="0077009A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12 May 2026</w:t>
      </w:r>
    </w:p>
    <w:p w14:paraId="6E5A86F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5C6A5" w14:textId="77777777" w:rsidR="0015502A" w:rsidRDefault="0015502A" w:rsidP="00086E2C">
      <w:pPr>
        <w:spacing w:after="0" w:line="240" w:lineRule="auto"/>
      </w:pPr>
      <w:r>
        <w:separator/>
      </w:r>
    </w:p>
  </w:endnote>
  <w:endnote w:type="continuationSeparator" w:id="0">
    <w:p w14:paraId="3F6C67FE" w14:textId="77777777" w:rsidR="0015502A" w:rsidRDefault="0015502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3DF3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35A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C34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53972" w14:textId="77777777" w:rsidR="0015502A" w:rsidRDefault="0015502A" w:rsidP="00086E2C">
      <w:pPr>
        <w:spacing w:after="0" w:line="240" w:lineRule="auto"/>
      </w:pPr>
      <w:r>
        <w:separator/>
      </w:r>
    </w:p>
  </w:footnote>
  <w:footnote w:type="continuationSeparator" w:id="0">
    <w:p w14:paraId="6F56D670" w14:textId="77777777" w:rsidR="0015502A" w:rsidRDefault="0015502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E05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EF1C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9D2A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9A"/>
    <w:rsid w:val="00086E2C"/>
    <w:rsid w:val="000A2E7A"/>
    <w:rsid w:val="0015502A"/>
    <w:rsid w:val="002244B7"/>
    <w:rsid w:val="00314D94"/>
    <w:rsid w:val="005435B9"/>
    <w:rsid w:val="00617568"/>
    <w:rsid w:val="006E68FA"/>
    <w:rsid w:val="0077009A"/>
    <w:rsid w:val="008E56AD"/>
    <w:rsid w:val="00912557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94FCB"/>
  <w15:chartTrackingRefBased/>
  <w15:docId w15:val="{95B76379-9F09-43BD-BC3E-F10FC400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7009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2026-05-18T20:47:00Z</dcterms:created>
  <dcterms:modified xsi:type="dcterms:W3CDTF">2026-05-18T20:48:00Z</dcterms:modified>
</cp:coreProperties>
</file>