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BFAC7" w14:textId="77777777" w:rsidR="00431219" w:rsidRDefault="00431219" w:rsidP="00431219">
      <w:pPr>
        <w:pStyle w:val="NoSpacing"/>
      </w:pPr>
      <w:r>
        <w:rPr>
          <w:u w:val="single"/>
        </w:rPr>
        <w:t>Thomas ASHENDEN</w:t>
      </w:r>
      <w:r>
        <w:t xml:space="preserve">        (fl.1467)</w:t>
      </w:r>
    </w:p>
    <w:p w14:paraId="47805140" w14:textId="77777777" w:rsidR="00431219" w:rsidRDefault="00431219" w:rsidP="00431219">
      <w:pPr>
        <w:pStyle w:val="NoSpacing"/>
      </w:pPr>
    </w:p>
    <w:p w14:paraId="20B9DD7E" w14:textId="77777777" w:rsidR="00431219" w:rsidRDefault="00431219" w:rsidP="00431219">
      <w:pPr>
        <w:pStyle w:val="NoSpacing"/>
      </w:pPr>
    </w:p>
    <w:p w14:paraId="1572EB11" w14:textId="77777777" w:rsidR="00431219" w:rsidRDefault="00431219" w:rsidP="00431219">
      <w:pPr>
        <w:pStyle w:val="NoSpacing"/>
      </w:pPr>
      <w:r>
        <w:tab/>
        <w:t>1467</w:t>
      </w:r>
      <w:r>
        <w:tab/>
        <w:t>The King fined him and two others for not prosecuting an appeal of</w:t>
      </w:r>
    </w:p>
    <w:p w14:paraId="74B098CE" w14:textId="77777777" w:rsidR="00431219" w:rsidRDefault="00431219" w:rsidP="00431219">
      <w:pPr>
        <w:pStyle w:val="NoSpacing"/>
      </w:pPr>
      <w:r>
        <w:tab/>
      </w:r>
      <w:r>
        <w:tab/>
        <w:t xml:space="preserve">robbery against Richard Verne of London, </w:t>
      </w:r>
      <w:proofErr w:type="spellStart"/>
      <w:r>
        <w:t>armourer</w:t>
      </w:r>
      <w:proofErr w:type="spellEnd"/>
      <w:r>
        <w:t>(q.v.).</w:t>
      </w:r>
    </w:p>
    <w:p w14:paraId="35E3086E" w14:textId="77777777" w:rsidR="00431219" w:rsidRDefault="00431219" w:rsidP="00431219">
      <w:pPr>
        <w:pStyle w:val="NoSpacing"/>
        <w:rPr>
          <w:rFonts w:cs="Times New Roman"/>
          <w:szCs w:val="24"/>
          <w:lang w:val="en-GB"/>
        </w:rPr>
      </w:pPr>
      <w:r>
        <w:tab/>
      </w:r>
      <w:r>
        <w:tab/>
      </w:r>
      <w:r>
        <w:rPr>
          <w:rFonts w:cs="Times New Roman"/>
          <w:szCs w:val="24"/>
          <w:lang w:val="en-GB"/>
        </w:rPr>
        <w:t xml:space="preserve">( </w:t>
      </w:r>
      <w:hyperlink r:id="rId6" w:history="1">
        <w:r w:rsidRPr="00341FB6">
          <w:rPr>
            <w:rStyle w:val="Hyperlink"/>
            <w:rFonts w:cs="Times New Roman"/>
            <w:szCs w:val="24"/>
            <w:lang w:val="en-GB"/>
          </w:rPr>
          <w:t>https://waalt.uh.edu/index.php/KB27/823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61C72585" w14:textId="77777777" w:rsidR="00431219" w:rsidRDefault="00431219" w:rsidP="00431219">
      <w:pPr>
        <w:pStyle w:val="NoSpacing"/>
        <w:rPr>
          <w:rFonts w:cs="Times New Roman"/>
          <w:szCs w:val="24"/>
          <w:lang w:val="en-GB"/>
        </w:rPr>
      </w:pPr>
    </w:p>
    <w:p w14:paraId="2FF75D0C" w14:textId="77777777" w:rsidR="00431219" w:rsidRDefault="00431219" w:rsidP="00431219">
      <w:pPr>
        <w:pStyle w:val="NoSpacing"/>
        <w:rPr>
          <w:rFonts w:cs="Times New Roman"/>
          <w:szCs w:val="24"/>
          <w:lang w:val="en-GB"/>
        </w:rPr>
      </w:pPr>
    </w:p>
    <w:p w14:paraId="3FB96742" w14:textId="77777777" w:rsidR="00431219" w:rsidRDefault="00431219" w:rsidP="00431219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16 January 2026</w:t>
      </w:r>
    </w:p>
    <w:p w14:paraId="5E4B1711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97A06" w14:textId="77777777" w:rsidR="00BD52FD" w:rsidRDefault="00BD52FD" w:rsidP="00086E2C">
      <w:pPr>
        <w:spacing w:after="0" w:line="240" w:lineRule="auto"/>
      </w:pPr>
      <w:r>
        <w:separator/>
      </w:r>
    </w:p>
  </w:endnote>
  <w:endnote w:type="continuationSeparator" w:id="0">
    <w:p w14:paraId="057A9093" w14:textId="77777777" w:rsidR="00BD52FD" w:rsidRDefault="00BD52FD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1892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F5577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B337D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550407" w14:textId="77777777" w:rsidR="00BD52FD" w:rsidRDefault="00BD52FD" w:rsidP="00086E2C">
      <w:pPr>
        <w:spacing w:after="0" w:line="240" w:lineRule="auto"/>
      </w:pPr>
      <w:r>
        <w:separator/>
      </w:r>
    </w:p>
  </w:footnote>
  <w:footnote w:type="continuationSeparator" w:id="0">
    <w:p w14:paraId="7478C254" w14:textId="77777777" w:rsidR="00BD52FD" w:rsidRDefault="00BD52FD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8A9F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69312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A5AF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219"/>
    <w:rsid w:val="00086E2C"/>
    <w:rsid w:val="000A2E7A"/>
    <w:rsid w:val="002244B7"/>
    <w:rsid w:val="00314D94"/>
    <w:rsid w:val="00431219"/>
    <w:rsid w:val="00617568"/>
    <w:rsid w:val="006E68FA"/>
    <w:rsid w:val="007C2568"/>
    <w:rsid w:val="00BD52FD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2A54D6"/>
  <w15:chartTrackingRefBased/>
  <w15:docId w15:val="{E74C1C67-177D-4B1E-98B9-3CFE2F73A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431219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43121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2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43</Words>
  <Characters>244</Characters>
  <Application>Microsoft Office Word</Application>
  <DocSecurity>0</DocSecurity>
  <Lines>12</Lines>
  <Paragraphs>7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2026-01-16T22:14:00Z</dcterms:created>
  <dcterms:modified xsi:type="dcterms:W3CDTF">2026-01-16T22:14:00Z</dcterms:modified>
</cp:coreProperties>
</file>