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E2AAE" w14:textId="77777777" w:rsidR="00F56A73" w:rsidRDefault="00F56A73" w:rsidP="00F56A73">
      <w:pPr>
        <w:pStyle w:val="NoSpacing"/>
        <w:rPr>
          <w:lang w:val="en-US"/>
        </w:rPr>
      </w:pPr>
      <w:r>
        <w:rPr>
          <w:u w:val="single"/>
          <w:lang w:val="en-US"/>
        </w:rPr>
        <w:t>Richard ARCHER</w:t>
      </w:r>
      <w:r>
        <w:rPr>
          <w:lang w:val="en-US"/>
        </w:rPr>
        <w:t xml:space="preserve">      (1385-1471)</w:t>
      </w:r>
    </w:p>
    <w:p w14:paraId="10883738" w14:textId="77777777" w:rsidR="00F56A73" w:rsidRDefault="00F56A73" w:rsidP="00F56A73">
      <w:pPr>
        <w:pStyle w:val="NoSpacing"/>
        <w:rPr>
          <w:lang w:val="en-US"/>
        </w:rPr>
      </w:pPr>
    </w:p>
    <w:p w14:paraId="54BB294C" w14:textId="77777777" w:rsidR="00F56A73" w:rsidRDefault="00F56A73" w:rsidP="00F56A73">
      <w:pPr>
        <w:pStyle w:val="NoSpacing"/>
        <w:rPr>
          <w:lang w:val="en-US"/>
        </w:rPr>
      </w:pPr>
    </w:p>
    <w:p w14:paraId="2B2C2D2A" w14:textId="77777777" w:rsidR="00F56A73" w:rsidRDefault="00F56A73" w:rsidP="00F56A73">
      <w:pPr>
        <w:pStyle w:val="NoSpacing"/>
        <w:rPr>
          <w:lang w:val="en-US"/>
        </w:rPr>
      </w:pPr>
      <w:r>
        <w:rPr>
          <w:lang w:val="en-US"/>
        </w:rPr>
        <w:t>= Alice Hugford(q.v.).</w:t>
      </w:r>
    </w:p>
    <w:p w14:paraId="58CD74F4" w14:textId="77777777" w:rsidR="00F56A73" w:rsidRDefault="00F56A73" w:rsidP="00F56A73">
      <w:pPr>
        <w:pStyle w:val="NoSpacing"/>
        <w:rPr>
          <w:lang w:val="en-US"/>
        </w:rPr>
      </w:pPr>
      <w:r>
        <w:rPr>
          <w:lang w:val="en-US"/>
        </w:rPr>
        <w:t>(UK and Ireland, Find A Grave Index, 1300’s – current)</w:t>
      </w:r>
    </w:p>
    <w:p w14:paraId="5D0CA688" w14:textId="77777777" w:rsidR="00F56A73" w:rsidRDefault="00F56A73" w:rsidP="00F56A73">
      <w:pPr>
        <w:pStyle w:val="NoSpacing"/>
        <w:rPr>
          <w:lang w:val="en-US"/>
        </w:rPr>
      </w:pPr>
      <w:r>
        <w:rPr>
          <w:lang w:val="en-US"/>
        </w:rPr>
        <w:t xml:space="preserve">Son:    John(d.1460)(q.v.).    </w:t>
      </w:r>
    </w:p>
    <w:p w14:paraId="495D8CD7" w14:textId="77777777" w:rsidR="00F56A73" w:rsidRDefault="00F56A73" w:rsidP="00F56A73">
      <w:pPr>
        <w:pStyle w:val="NoSpacing"/>
        <w:rPr>
          <w:lang w:val="en-US"/>
        </w:rPr>
      </w:pPr>
      <w:r>
        <w:rPr>
          <w:lang w:val="en-US"/>
        </w:rPr>
        <w:t>(ibid.)</w:t>
      </w:r>
    </w:p>
    <w:p w14:paraId="24F1015A" w14:textId="77777777" w:rsidR="00F56A73" w:rsidRDefault="00F56A73" w:rsidP="00F56A73">
      <w:pPr>
        <w:pStyle w:val="NoSpacing"/>
        <w:rPr>
          <w:lang w:val="en-US"/>
        </w:rPr>
      </w:pPr>
    </w:p>
    <w:p w14:paraId="4CCDAD17" w14:textId="77777777" w:rsidR="00F56A73" w:rsidRDefault="00F56A73" w:rsidP="00F56A73">
      <w:pPr>
        <w:pStyle w:val="NoSpacing"/>
        <w:rPr>
          <w:lang w:val="en-US"/>
        </w:rPr>
      </w:pPr>
    </w:p>
    <w:p w14:paraId="09762B91" w14:textId="77777777" w:rsidR="00F56A73" w:rsidRDefault="00F56A73" w:rsidP="00F56A73">
      <w:pPr>
        <w:pStyle w:val="NoSpacing"/>
        <w:rPr>
          <w:lang w:val="en-US"/>
        </w:rPr>
      </w:pPr>
      <w:r>
        <w:rPr>
          <w:lang w:val="en-US"/>
        </w:rPr>
        <w:t>18 March 2026</w:t>
      </w:r>
    </w:p>
    <w:p w14:paraId="089FFDA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85464" w14:textId="77777777" w:rsidR="005232A7" w:rsidRDefault="005232A7" w:rsidP="00086E2C">
      <w:pPr>
        <w:spacing w:after="0" w:line="240" w:lineRule="auto"/>
      </w:pPr>
      <w:r>
        <w:separator/>
      </w:r>
    </w:p>
  </w:endnote>
  <w:endnote w:type="continuationSeparator" w:id="0">
    <w:p w14:paraId="604DECE7" w14:textId="77777777" w:rsidR="005232A7" w:rsidRDefault="005232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6CE4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3A0E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4EC1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E8C63" w14:textId="77777777" w:rsidR="005232A7" w:rsidRDefault="005232A7" w:rsidP="00086E2C">
      <w:pPr>
        <w:spacing w:after="0" w:line="240" w:lineRule="auto"/>
      </w:pPr>
      <w:r>
        <w:separator/>
      </w:r>
    </w:p>
  </w:footnote>
  <w:footnote w:type="continuationSeparator" w:id="0">
    <w:p w14:paraId="02F76261" w14:textId="77777777" w:rsidR="005232A7" w:rsidRDefault="005232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0A3B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674B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6997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73"/>
    <w:rsid w:val="00086E2C"/>
    <w:rsid w:val="000A2E7A"/>
    <w:rsid w:val="001D1CE2"/>
    <w:rsid w:val="002244B7"/>
    <w:rsid w:val="00314D94"/>
    <w:rsid w:val="005232A7"/>
    <w:rsid w:val="00617568"/>
    <w:rsid w:val="006E68FA"/>
    <w:rsid w:val="00ED3A55"/>
    <w:rsid w:val="00F479D0"/>
    <w:rsid w:val="00F5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B07EF"/>
  <w15:chartTrackingRefBased/>
  <w15:docId w15:val="{C21579FF-241E-42B5-85DC-B57E61A1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56A7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141</Characters>
  <Application>Microsoft Office Word</Application>
  <DocSecurity>0</DocSecurity>
  <Lines>12</Lines>
  <Paragraphs>8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2026-03-24T17:26:00Z</dcterms:created>
  <dcterms:modified xsi:type="dcterms:W3CDTF">2026-03-24T17:27:00Z</dcterms:modified>
</cp:coreProperties>
</file>