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5BE0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ARCHER</w:t>
      </w:r>
      <w:r>
        <w:rPr>
          <w:rFonts w:ascii="Times New Roman" w:hAnsi="Times New Roman" w:cs="Times New Roman"/>
          <w:lang w:val="en-US"/>
        </w:rPr>
        <w:t xml:space="preserve">      (fl.1493)</w:t>
      </w:r>
    </w:p>
    <w:p w14:paraId="2DA86A55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Baker.</w:t>
      </w:r>
    </w:p>
    <w:p w14:paraId="3103FD12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</w:p>
    <w:p w14:paraId="01106C3E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</w:p>
    <w:p w14:paraId="6E152BAF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1493</w:t>
      </w:r>
      <w:r>
        <w:rPr>
          <w:rFonts w:ascii="Times New Roman" w:hAnsi="Times New Roman" w:cs="Times New Roman"/>
          <w:lang w:val="en-US"/>
        </w:rPr>
        <w:tab/>
        <w:t xml:space="preserve">Peter Horton of London, </w:t>
      </w:r>
      <w:proofErr w:type="gramStart"/>
      <w:r>
        <w:rPr>
          <w:rFonts w:ascii="Times New Roman" w:hAnsi="Times New Roman" w:cs="Times New Roman"/>
          <w:lang w:val="en-US"/>
        </w:rPr>
        <w:t>cordwainer</w:t>
      </w:r>
      <w:proofErr w:type="gramEnd"/>
      <w:r>
        <w:rPr>
          <w:rFonts w:ascii="Times New Roman" w:hAnsi="Times New Roman" w:cs="Times New Roman"/>
          <w:lang w:val="en-US"/>
        </w:rPr>
        <w:t xml:space="preserve">(q.v.), brought an appeal </w:t>
      </w: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robbery</w:t>
      </w:r>
    </w:p>
    <w:p w14:paraId="3D39DC60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him.     ( </w:t>
      </w:r>
      <w:hyperlink r:id="rId6" w:history="1">
        <w:r w:rsidRPr="0065302B">
          <w:rPr>
            <w:rStyle w:val="Hyperlink"/>
            <w:rFonts w:ascii="Times New Roman" w:hAnsi="Times New Roman" w:cs="Times New Roman"/>
            <w:lang w:val="en-US"/>
          </w:rPr>
          <w:t>https://waalt.uh.edu/index.php/KB27/926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FC8215E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</w:p>
    <w:p w14:paraId="6BB512D3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</w:p>
    <w:p w14:paraId="1CA01646" w14:textId="77777777" w:rsidR="007E4C6A" w:rsidRDefault="007E4C6A" w:rsidP="007E4C6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28 April 2026</w:t>
      </w:r>
    </w:p>
    <w:p w14:paraId="0E223D3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AF7B7" w14:textId="77777777" w:rsidR="00FF71FF" w:rsidRDefault="00FF71FF" w:rsidP="00086E2C">
      <w:pPr>
        <w:spacing w:after="0" w:line="240" w:lineRule="auto"/>
      </w:pPr>
      <w:r>
        <w:separator/>
      </w:r>
    </w:p>
  </w:endnote>
  <w:endnote w:type="continuationSeparator" w:id="0">
    <w:p w14:paraId="00C95B92" w14:textId="77777777" w:rsidR="00FF71FF" w:rsidRDefault="00FF71F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73F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AA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8FE4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C420" w14:textId="77777777" w:rsidR="00FF71FF" w:rsidRDefault="00FF71FF" w:rsidP="00086E2C">
      <w:pPr>
        <w:spacing w:after="0" w:line="240" w:lineRule="auto"/>
      </w:pPr>
      <w:r>
        <w:separator/>
      </w:r>
    </w:p>
  </w:footnote>
  <w:footnote w:type="continuationSeparator" w:id="0">
    <w:p w14:paraId="3E9F21AA" w14:textId="77777777" w:rsidR="00FF71FF" w:rsidRDefault="00FF71F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D19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6B1C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5F0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6A"/>
    <w:rsid w:val="00086E2C"/>
    <w:rsid w:val="000A2E7A"/>
    <w:rsid w:val="002244B7"/>
    <w:rsid w:val="00314D94"/>
    <w:rsid w:val="00617568"/>
    <w:rsid w:val="006E68FA"/>
    <w:rsid w:val="0074725E"/>
    <w:rsid w:val="007E4C6A"/>
    <w:rsid w:val="00ED3A55"/>
    <w:rsid w:val="00F479D0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7321D"/>
  <w15:chartTrackingRefBased/>
  <w15:docId w15:val="{1A96B5B0-98AE-447F-94ED-64B5D089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E4C6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4C6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2026-04-28T20:36:00Z</dcterms:created>
  <dcterms:modified xsi:type="dcterms:W3CDTF">2026-04-28T20:37:00Z</dcterms:modified>
</cp:coreProperties>
</file>