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D0618" w14:textId="77777777" w:rsidR="00DC2403" w:rsidRDefault="00DC2403" w:rsidP="00DC2403">
      <w:pPr>
        <w:pStyle w:val="NoSpacing"/>
        <w:rPr>
          <w:lang w:val="en-US"/>
        </w:rPr>
      </w:pPr>
      <w:r>
        <w:rPr>
          <w:u w:val="single"/>
          <w:lang w:val="en-US"/>
        </w:rPr>
        <w:t>John ARCHER</w:t>
      </w:r>
      <w:r>
        <w:rPr>
          <w:lang w:val="en-US"/>
        </w:rPr>
        <w:t xml:space="preserve">      (1422-1460)</w:t>
      </w:r>
    </w:p>
    <w:p w14:paraId="605F80B6" w14:textId="77777777" w:rsidR="00DC2403" w:rsidRDefault="00DC2403" w:rsidP="00DC2403">
      <w:pPr>
        <w:pStyle w:val="NoSpacing"/>
        <w:rPr>
          <w:lang w:val="en-US"/>
        </w:rPr>
      </w:pPr>
    </w:p>
    <w:p w14:paraId="4AD9B696" w14:textId="77777777" w:rsidR="00DC2403" w:rsidRDefault="00DC2403" w:rsidP="00DC2403">
      <w:pPr>
        <w:pStyle w:val="NoSpacing"/>
        <w:rPr>
          <w:lang w:val="en-US"/>
        </w:rPr>
      </w:pPr>
    </w:p>
    <w:p w14:paraId="1D3E649F" w14:textId="77777777" w:rsidR="00DC2403" w:rsidRDefault="00DC2403" w:rsidP="00DC2403">
      <w:pPr>
        <w:pStyle w:val="NoSpacing"/>
        <w:rPr>
          <w:lang w:val="en-US"/>
        </w:rPr>
      </w:pPr>
      <w:r>
        <w:rPr>
          <w:lang w:val="en-US"/>
        </w:rPr>
        <w:t>Son of Richard Archer (d.1471)(q.v.) and Alice Hugford.</w:t>
      </w:r>
    </w:p>
    <w:p w14:paraId="7DA6F037" w14:textId="77777777" w:rsidR="00DC2403" w:rsidRDefault="00DC2403" w:rsidP="00DC2403">
      <w:pPr>
        <w:pStyle w:val="NoSpacing"/>
        <w:rPr>
          <w:lang w:val="en-US"/>
        </w:rPr>
      </w:pPr>
      <w:r>
        <w:rPr>
          <w:lang w:val="en-US"/>
        </w:rPr>
        <w:t>(UK and Ireland, Find A Grave Index, 1300’s – current)</w:t>
      </w:r>
    </w:p>
    <w:p w14:paraId="085A60A0" w14:textId="77777777" w:rsidR="00DC2403" w:rsidRDefault="00DC2403" w:rsidP="00DC2403">
      <w:pPr>
        <w:pStyle w:val="NoSpacing"/>
        <w:rPr>
          <w:lang w:val="en-US"/>
        </w:rPr>
      </w:pPr>
      <w:r>
        <w:rPr>
          <w:lang w:val="en-US"/>
        </w:rPr>
        <w:t>= Christine de Backlow(q.v.).   (ibid.)</w:t>
      </w:r>
    </w:p>
    <w:p w14:paraId="0E398A4F" w14:textId="77777777" w:rsidR="00DC2403" w:rsidRDefault="00DC2403" w:rsidP="00DC2403">
      <w:pPr>
        <w:pStyle w:val="NoSpacing"/>
        <w:rPr>
          <w:lang w:val="en-US"/>
        </w:rPr>
      </w:pPr>
      <w:r>
        <w:rPr>
          <w:lang w:val="en-US"/>
        </w:rPr>
        <w:t>Son:   John(q.v.).   (ibid.)</w:t>
      </w:r>
    </w:p>
    <w:p w14:paraId="507BA44F" w14:textId="77777777" w:rsidR="00DC2403" w:rsidRDefault="00DC2403" w:rsidP="00DC2403">
      <w:pPr>
        <w:pStyle w:val="NoSpacing"/>
        <w:rPr>
          <w:lang w:val="en-US"/>
        </w:rPr>
      </w:pPr>
    </w:p>
    <w:p w14:paraId="325B399A" w14:textId="77777777" w:rsidR="00DC2403" w:rsidRDefault="00DC2403" w:rsidP="00DC2403">
      <w:pPr>
        <w:pStyle w:val="NoSpacing"/>
        <w:rPr>
          <w:lang w:val="en-US"/>
        </w:rPr>
      </w:pPr>
    </w:p>
    <w:p w14:paraId="70BD86AF" w14:textId="77777777" w:rsidR="00DC2403" w:rsidRDefault="00DC2403" w:rsidP="00DC2403">
      <w:pPr>
        <w:pStyle w:val="NoSpacing"/>
        <w:rPr>
          <w:lang w:val="en-US"/>
        </w:rPr>
      </w:pPr>
      <w:r>
        <w:rPr>
          <w:lang w:val="en-US"/>
        </w:rPr>
        <w:t xml:space="preserve">     Jul.1460</w:t>
      </w:r>
      <w:r>
        <w:rPr>
          <w:lang w:val="en-US"/>
        </w:rPr>
        <w:tab/>
        <w:t>He died.   (ibid.)</w:t>
      </w:r>
    </w:p>
    <w:p w14:paraId="31E4DB31" w14:textId="77777777" w:rsidR="00DC2403" w:rsidRDefault="00DC2403" w:rsidP="00DC2403">
      <w:pPr>
        <w:pStyle w:val="NoSpacing"/>
        <w:rPr>
          <w:lang w:val="en-US"/>
        </w:rPr>
      </w:pPr>
    </w:p>
    <w:p w14:paraId="33B9A4C4" w14:textId="77777777" w:rsidR="00DC2403" w:rsidRDefault="00DC2403" w:rsidP="00DC2403">
      <w:pPr>
        <w:pStyle w:val="NoSpacing"/>
        <w:rPr>
          <w:lang w:val="en-US"/>
        </w:rPr>
      </w:pPr>
    </w:p>
    <w:p w14:paraId="73F2D55B" w14:textId="77777777" w:rsidR="00DC2403" w:rsidRDefault="00DC2403" w:rsidP="00DC2403">
      <w:pPr>
        <w:pStyle w:val="NoSpacing"/>
        <w:rPr>
          <w:lang w:val="en-US"/>
        </w:rPr>
      </w:pPr>
      <w:r>
        <w:rPr>
          <w:lang w:val="en-US"/>
        </w:rPr>
        <w:t>18 March 2026</w:t>
      </w:r>
    </w:p>
    <w:p w14:paraId="2B790A97" w14:textId="77777777" w:rsidR="00617568" w:rsidRPr="00086E2C" w:rsidRDefault="00617568" w:rsidP="00DC2403">
      <w:pPr>
        <w:tabs>
          <w:tab w:val="left" w:pos="1080"/>
        </w:tabs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CA5C5" w14:textId="77777777" w:rsidR="00F24FEB" w:rsidRDefault="00F24FEB" w:rsidP="00086E2C">
      <w:pPr>
        <w:spacing w:after="0" w:line="240" w:lineRule="auto"/>
      </w:pPr>
      <w:r>
        <w:separator/>
      </w:r>
    </w:p>
  </w:endnote>
  <w:endnote w:type="continuationSeparator" w:id="0">
    <w:p w14:paraId="4CE85F7D" w14:textId="77777777" w:rsidR="00F24FEB" w:rsidRDefault="00F24FEB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44838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B61D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87C1C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2B1B0" w14:textId="77777777" w:rsidR="00F24FEB" w:rsidRDefault="00F24FEB" w:rsidP="00086E2C">
      <w:pPr>
        <w:spacing w:after="0" w:line="240" w:lineRule="auto"/>
      </w:pPr>
      <w:r>
        <w:separator/>
      </w:r>
    </w:p>
  </w:footnote>
  <w:footnote w:type="continuationSeparator" w:id="0">
    <w:p w14:paraId="6EE0DAB3" w14:textId="77777777" w:rsidR="00F24FEB" w:rsidRDefault="00F24FEB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E64E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CF3F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27C2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403"/>
    <w:rsid w:val="00086E2C"/>
    <w:rsid w:val="000A2E7A"/>
    <w:rsid w:val="001D1CE2"/>
    <w:rsid w:val="002244B7"/>
    <w:rsid w:val="00314D94"/>
    <w:rsid w:val="00617568"/>
    <w:rsid w:val="006E68FA"/>
    <w:rsid w:val="00DC2403"/>
    <w:rsid w:val="00ED3A55"/>
    <w:rsid w:val="00F24FEB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ABAEC1"/>
  <w15:chartTrackingRefBased/>
  <w15:docId w15:val="{F5A96929-E915-4210-8532-E3B3EF392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DC2403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43</Words>
  <Characters>220</Characters>
  <Application>Microsoft Office Word</Application>
  <DocSecurity>0</DocSecurity>
  <Lines>20</Lines>
  <Paragraphs>12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2026-03-24T17:25:00Z</dcterms:created>
  <dcterms:modified xsi:type="dcterms:W3CDTF">2026-03-24T17:26:00Z</dcterms:modified>
</cp:coreProperties>
</file>