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99C0" w14:textId="77777777" w:rsidR="003D6EF8" w:rsidRDefault="003D6EF8" w:rsidP="003D6EF8">
      <w:pPr>
        <w:pStyle w:val="NoSpacing"/>
        <w:rPr>
          <w:lang w:val="en-US"/>
        </w:rPr>
      </w:pPr>
      <w:r>
        <w:rPr>
          <w:u w:val="single"/>
          <w:lang w:val="en-US"/>
        </w:rPr>
        <w:t>John ARCHER</w:t>
      </w:r>
      <w:r>
        <w:rPr>
          <w:lang w:val="en-US"/>
        </w:rPr>
        <w:t xml:space="preserve">      (1475-1521)</w:t>
      </w:r>
    </w:p>
    <w:p w14:paraId="28CB4693" w14:textId="77777777" w:rsidR="003D6EF8" w:rsidRDefault="003D6EF8" w:rsidP="003D6EF8">
      <w:pPr>
        <w:pStyle w:val="NoSpacing"/>
        <w:rPr>
          <w:lang w:val="en-US"/>
        </w:rPr>
      </w:pPr>
    </w:p>
    <w:p w14:paraId="195F3791" w14:textId="77777777" w:rsidR="003D6EF8" w:rsidRDefault="003D6EF8" w:rsidP="003D6EF8">
      <w:pPr>
        <w:pStyle w:val="NoSpacing"/>
        <w:rPr>
          <w:lang w:val="en-US"/>
        </w:rPr>
      </w:pPr>
    </w:p>
    <w:p w14:paraId="74E3780F" w14:textId="77777777" w:rsidR="003D6EF8" w:rsidRDefault="003D6EF8" w:rsidP="003D6EF8">
      <w:pPr>
        <w:pStyle w:val="NoSpacing"/>
        <w:rPr>
          <w:lang w:val="en-US"/>
        </w:rPr>
      </w:pPr>
      <w:r>
        <w:rPr>
          <w:lang w:val="en-US"/>
        </w:rPr>
        <w:t>Son of John Archer(d.1460)(q.v.) and Christine de Backlow(q.v.).</w:t>
      </w:r>
    </w:p>
    <w:p w14:paraId="5581D51A" w14:textId="77777777" w:rsidR="003D6EF8" w:rsidRDefault="003D6EF8" w:rsidP="003D6EF8">
      <w:pPr>
        <w:pStyle w:val="NoSpacing"/>
        <w:rPr>
          <w:lang w:val="en-US"/>
        </w:rPr>
      </w:pPr>
      <w:r>
        <w:rPr>
          <w:lang w:val="en-US"/>
        </w:rPr>
        <w:t>(UK and Ireland, Find A Grave Index, 1300’s – current)</w:t>
      </w:r>
    </w:p>
    <w:p w14:paraId="70D937CF" w14:textId="77777777" w:rsidR="003D6EF8" w:rsidRDefault="003D6EF8" w:rsidP="003D6EF8">
      <w:pPr>
        <w:pStyle w:val="NoSpacing"/>
        <w:rPr>
          <w:lang w:val="en-US"/>
        </w:rPr>
      </w:pPr>
    </w:p>
    <w:p w14:paraId="583EF995" w14:textId="77777777" w:rsidR="003D6EF8" w:rsidRDefault="003D6EF8" w:rsidP="003D6EF8">
      <w:pPr>
        <w:pStyle w:val="NoSpacing"/>
        <w:rPr>
          <w:lang w:val="en-US"/>
        </w:rPr>
      </w:pPr>
    </w:p>
    <w:p w14:paraId="02F9ACDD" w14:textId="77777777" w:rsidR="003D6EF8" w:rsidRDefault="003D6EF8" w:rsidP="003D6EF8">
      <w:pPr>
        <w:pStyle w:val="NoSpacing"/>
        <w:rPr>
          <w:lang w:val="en-US"/>
        </w:rPr>
      </w:pPr>
      <w:r>
        <w:rPr>
          <w:lang w:val="en-US"/>
        </w:rPr>
        <w:t>18 March 2026</w:t>
      </w:r>
    </w:p>
    <w:p w14:paraId="4518C4F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CFF1" w14:textId="77777777" w:rsidR="00E942AE" w:rsidRDefault="00E942AE" w:rsidP="00086E2C">
      <w:pPr>
        <w:spacing w:after="0" w:line="240" w:lineRule="auto"/>
      </w:pPr>
      <w:r>
        <w:separator/>
      </w:r>
    </w:p>
  </w:endnote>
  <w:endnote w:type="continuationSeparator" w:id="0">
    <w:p w14:paraId="56861415" w14:textId="77777777" w:rsidR="00E942AE" w:rsidRDefault="00E942A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B8FF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118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6F8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BEF6" w14:textId="77777777" w:rsidR="00E942AE" w:rsidRDefault="00E942AE" w:rsidP="00086E2C">
      <w:pPr>
        <w:spacing w:after="0" w:line="240" w:lineRule="auto"/>
      </w:pPr>
      <w:r>
        <w:separator/>
      </w:r>
    </w:p>
  </w:footnote>
  <w:footnote w:type="continuationSeparator" w:id="0">
    <w:p w14:paraId="5373D9C3" w14:textId="77777777" w:rsidR="00E942AE" w:rsidRDefault="00E942A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71A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66A7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7CB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F8"/>
    <w:rsid w:val="00086E2C"/>
    <w:rsid w:val="000A2E7A"/>
    <w:rsid w:val="001D1CE2"/>
    <w:rsid w:val="002244B7"/>
    <w:rsid w:val="00314D94"/>
    <w:rsid w:val="003D6EF8"/>
    <w:rsid w:val="00617568"/>
    <w:rsid w:val="006E68FA"/>
    <w:rsid w:val="00E942A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E277C"/>
  <w15:chartTrackingRefBased/>
  <w15:docId w15:val="{47225384-1B85-466B-BA6D-97D9B1D0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D6EF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140</Characters>
  <Application>Microsoft Office Word</Application>
  <DocSecurity>0</DocSecurity>
  <Lines>12</Lines>
  <Paragraphs>7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2026-03-24T19:44:00Z</dcterms:created>
  <dcterms:modified xsi:type="dcterms:W3CDTF">2026-03-24T19:45:00Z</dcterms:modified>
</cp:coreProperties>
</file>