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0EFA" w:rsidRDefault="00490EFA" w:rsidP="00490E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de ARWE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490EFA" w:rsidRDefault="00490EFA" w:rsidP="00490E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Chaplain.</w:t>
      </w:r>
    </w:p>
    <w:p w:rsidR="00490EFA" w:rsidRDefault="00490EFA" w:rsidP="00490EFA">
      <w:pPr>
        <w:rPr>
          <w:rFonts w:ascii="Times New Roman" w:hAnsi="Times New Roman" w:cs="Times New Roman"/>
        </w:rPr>
      </w:pPr>
    </w:p>
    <w:p w:rsidR="00490EFA" w:rsidRDefault="00490EFA" w:rsidP="00490EFA">
      <w:pPr>
        <w:rPr>
          <w:rFonts w:ascii="Times New Roman" w:hAnsi="Times New Roman" w:cs="Times New Roman"/>
        </w:rPr>
      </w:pPr>
    </w:p>
    <w:p w:rsidR="00490EFA" w:rsidRDefault="00490EFA" w:rsidP="00490E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Roger le </w:t>
      </w:r>
      <w:proofErr w:type="spellStart"/>
      <w:r>
        <w:rPr>
          <w:rFonts w:ascii="Times New Roman" w:hAnsi="Times New Roman" w:cs="Times New Roman"/>
        </w:rPr>
        <w:t>Straunge</w:t>
      </w:r>
      <w:proofErr w:type="spellEnd"/>
      <w:r>
        <w:rPr>
          <w:rFonts w:ascii="Times New Roman" w:hAnsi="Times New Roman" w:cs="Times New Roman"/>
        </w:rPr>
        <w:t xml:space="preserve">(q.v.) and his wife, Matilda(q.v.), brought a plaint of </w:t>
      </w:r>
    </w:p>
    <w:p w:rsidR="00490EFA" w:rsidRDefault="00490EFA" w:rsidP="00490E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final concord against him.</w:t>
      </w:r>
    </w:p>
    <w:p w:rsidR="00490EFA" w:rsidRDefault="00490EFA" w:rsidP="00490E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CA7180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490EFA" w:rsidRDefault="00490EFA" w:rsidP="00490EFA">
      <w:pPr>
        <w:rPr>
          <w:rFonts w:ascii="Times New Roman" w:hAnsi="Times New Roman" w:cs="Times New Roman"/>
        </w:rPr>
      </w:pPr>
    </w:p>
    <w:p w:rsidR="00490EFA" w:rsidRDefault="00490EFA" w:rsidP="00490EFA">
      <w:pPr>
        <w:rPr>
          <w:rFonts w:ascii="Times New Roman" w:hAnsi="Times New Roman" w:cs="Times New Roman"/>
        </w:rPr>
      </w:pPr>
    </w:p>
    <w:p w:rsidR="00490EFA" w:rsidRDefault="00490EFA" w:rsidP="00490E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March 2018</w:t>
      </w:r>
    </w:p>
    <w:p w:rsidR="006B2F86" w:rsidRPr="00E71FC3" w:rsidRDefault="00490EF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0EFA" w:rsidRDefault="00490EFA" w:rsidP="00E71FC3">
      <w:r>
        <w:separator/>
      </w:r>
    </w:p>
  </w:endnote>
  <w:endnote w:type="continuationSeparator" w:id="0">
    <w:p w:rsidR="00490EFA" w:rsidRDefault="00490EF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0EFA" w:rsidRDefault="00490EFA" w:rsidP="00E71FC3">
      <w:r>
        <w:separator/>
      </w:r>
    </w:p>
  </w:footnote>
  <w:footnote w:type="continuationSeparator" w:id="0">
    <w:p w:rsidR="00490EFA" w:rsidRDefault="00490EF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EFA"/>
    <w:rsid w:val="001A7C09"/>
    <w:rsid w:val="00490EF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A78E12-4AC4-4CD2-AFF7-4BC9E462F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90EF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90E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2018-03-18T20:11:00Z</dcterms:created>
  <dcterms:modified xsi:type="dcterms:W3CDTF">2018-03-18T20:12:00Z</dcterms:modified>
</cp:coreProperties>
</file>