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78DC" w14:textId="77777777" w:rsidR="00F3107C" w:rsidRDefault="00F3107C" w:rsidP="00F31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ARVEYS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fl.1437/8)</w:t>
      </w:r>
    </w:p>
    <w:p w14:paraId="428D69D6" w14:textId="77777777" w:rsidR="00F3107C" w:rsidRDefault="00F3107C" w:rsidP="00F3107C">
      <w:pPr>
        <w:pStyle w:val="NoSpacing"/>
        <w:rPr>
          <w:rFonts w:cs="Times New Roman"/>
          <w:szCs w:val="24"/>
        </w:rPr>
      </w:pPr>
    </w:p>
    <w:p w14:paraId="46220F62" w14:textId="77777777" w:rsidR="00F3107C" w:rsidRDefault="00F3107C" w:rsidP="00F3107C">
      <w:pPr>
        <w:pStyle w:val="NoSpacing"/>
        <w:rPr>
          <w:rFonts w:cs="Times New Roman"/>
          <w:szCs w:val="24"/>
        </w:rPr>
      </w:pPr>
    </w:p>
    <w:p w14:paraId="23B4F7DF" w14:textId="77777777" w:rsidR="00F3107C" w:rsidRDefault="00F3107C" w:rsidP="00F31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1437/8</w:t>
      </w:r>
      <w:r>
        <w:rPr>
          <w:rFonts w:cs="Times New Roman"/>
          <w:szCs w:val="24"/>
        </w:rPr>
        <w:tab/>
        <w:t>He became a Fellow.</w:t>
      </w:r>
    </w:p>
    <w:p w14:paraId="7095F49C" w14:textId="77777777" w:rsidR="00F3107C" w:rsidRDefault="00F3107C" w:rsidP="00F31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43D5F344" w14:textId="77777777" w:rsidR="00F3107C" w:rsidRDefault="00F3107C" w:rsidP="00F3107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01E25571" w14:textId="77777777" w:rsidR="00F3107C" w:rsidRDefault="00F3107C" w:rsidP="00F3107C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p.234)</w:t>
      </w:r>
    </w:p>
    <w:p w14:paraId="62F48C71" w14:textId="77777777" w:rsidR="00F3107C" w:rsidRDefault="00F3107C" w:rsidP="00F3107C">
      <w:pPr>
        <w:pStyle w:val="NoSpacing"/>
        <w:rPr>
          <w:rFonts w:cs="Times New Roman"/>
          <w:szCs w:val="24"/>
        </w:rPr>
      </w:pPr>
    </w:p>
    <w:p w14:paraId="5ABCB453" w14:textId="77777777" w:rsidR="00F3107C" w:rsidRDefault="00F3107C" w:rsidP="00F3107C">
      <w:pPr>
        <w:pStyle w:val="NoSpacing"/>
        <w:rPr>
          <w:rFonts w:cs="Times New Roman"/>
          <w:szCs w:val="24"/>
        </w:rPr>
      </w:pPr>
    </w:p>
    <w:p w14:paraId="145ECCDD" w14:textId="77777777" w:rsidR="00F3107C" w:rsidRDefault="00F3107C" w:rsidP="00F31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Later:   he was Principal of </w:t>
      </w:r>
      <w:proofErr w:type="spellStart"/>
      <w:r>
        <w:rPr>
          <w:rFonts w:cs="Times New Roman"/>
          <w:szCs w:val="24"/>
        </w:rPr>
        <w:t>Nevyll’s</w:t>
      </w:r>
      <w:proofErr w:type="spellEnd"/>
      <w:r>
        <w:rPr>
          <w:rFonts w:cs="Times New Roman"/>
          <w:szCs w:val="24"/>
        </w:rPr>
        <w:t xml:space="preserve"> Inn.    (ibid.)</w:t>
      </w:r>
    </w:p>
    <w:p w14:paraId="13E605AB" w14:textId="77777777" w:rsidR="00F3107C" w:rsidRDefault="00F3107C" w:rsidP="00F3107C">
      <w:pPr>
        <w:pStyle w:val="NoSpacing"/>
        <w:rPr>
          <w:rFonts w:cs="Times New Roman"/>
          <w:szCs w:val="24"/>
        </w:rPr>
      </w:pPr>
    </w:p>
    <w:p w14:paraId="7A741A41" w14:textId="77777777" w:rsidR="00F3107C" w:rsidRDefault="00F3107C" w:rsidP="00F3107C">
      <w:pPr>
        <w:pStyle w:val="NoSpacing"/>
        <w:rPr>
          <w:rFonts w:cs="Times New Roman"/>
          <w:szCs w:val="24"/>
        </w:rPr>
      </w:pPr>
    </w:p>
    <w:p w14:paraId="5320251A" w14:textId="77777777" w:rsidR="00F3107C" w:rsidRDefault="00F3107C" w:rsidP="00F310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January 2025</w:t>
      </w:r>
    </w:p>
    <w:p w14:paraId="322124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F98AB" w14:textId="77777777" w:rsidR="00F3107C" w:rsidRDefault="00F3107C" w:rsidP="009139A6">
      <w:r>
        <w:separator/>
      </w:r>
    </w:p>
  </w:endnote>
  <w:endnote w:type="continuationSeparator" w:id="0">
    <w:p w14:paraId="65CCA3D0" w14:textId="77777777" w:rsidR="00F3107C" w:rsidRDefault="00F310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1C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40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719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D3ACC" w14:textId="77777777" w:rsidR="00F3107C" w:rsidRDefault="00F3107C" w:rsidP="009139A6">
      <w:r>
        <w:separator/>
      </w:r>
    </w:p>
  </w:footnote>
  <w:footnote w:type="continuationSeparator" w:id="0">
    <w:p w14:paraId="3448AE35" w14:textId="77777777" w:rsidR="00F3107C" w:rsidRDefault="00F310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904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530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0F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7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69F6"/>
    <w:rsid w:val="00CB4ED9"/>
    <w:rsid w:val="00E61DA6"/>
    <w:rsid w:val="00EB3209"/>
    <w:rsid w:val="00F3107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83F57"/>
  <w15:chartTrackingRefBased/>
  <w15:docId w15:val="{F24E2617-11B0-43FB-8C33-5D19315B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2025-01-14T20:48:00Z</dcterms:created>
  <dcterms:modified xsi:type="dcterms:W3CDTF">2025-01-14T20:49:00Z</dcterms:modified>
</cp:coreProperties>
</file>