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B515AA" w14:textId="1E23FDB9" w:rsidR="00BA00AB" w:rsidRDefault="00D4648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ARVAS</w:t>
      </w:r>
      <w:r>
        <w:rPr>
          <w:rFonts w:ascii="Times New Roman" w:hAnsi="Times New Roman" w:cs="Times New Roman"/>
          <w:sz w:val="24"/>
          <w:szCs w:val="24"/>
        </w:rPr>
        <w:t xml:space="preserve">      (fl.1432)</w:t>
      </w:r>
    </w:p>
    <w:p w14:paraId="65C95A2D" w14:textId="7895647C" w:rsidR="00D4648F" w:rsidRDefault="00D4648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63CD7B8" w14:textId="372C6C43" w:rsidR="00D4648F" w:rsidRDefault="00D4648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4D6D286" w14:textId="76C1857A" w:rsidR="00D4648F" w:rsidRDefault="00D4648F" w:rsidP="00D4648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Oct.1432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He was elected Sheriff of Bristol.    (C.F.R. 1430-37 p.</w:t>
      </w:r>
      <w:r>
        <w:rPr>
          <w:rFonts w:ascii="Times New Roman" w:hAnsi="Times New Roman" w:cs="Times New Roman"/>
          <w:sz w:val="24"/>
          <w:szCs w:val="24"/>
        </w:rPr>
        <w:t>113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405705CB" w14:textId="77777777" w:rsidR="00D4648F" w:rsidRDefault="00D4648F" w:rsidP="00D464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5860F8A" w14:textId="77777777" w:rsidR="00D4648F" w:rsidRDefault="00D4648F" w:rsidP="00D464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30F1652" w14:textId="77777777" w:rsidR="00D4648F" w:rsidRPr="00217796" w:rsidRDefault="00D4648F" w:rsidP="00D4648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January 2022</w:t>
      </w:r>
    </w:p>
    <w:p w14:paraId="3E420594" w14:textId="54D824ED" w:rsidR="00D4648F" w:rsidRPr="00D4648F" w:rsidRDefault="00D4648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D4648F" w:rsidRPr="00D4648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D9E05D" w14:textId="77777777" w:rsidR="00D4648F" w:rsidRDefault="00D4648F" w:rsidP="009139A6">
      <w:r>
        <w:separator/>
      </w:r>
    </w:p>
  </w:endnote>
  <w:endnote w:type="continuationSeparator" w:id="0">
    <w:p w14:paraId="755D4E56" w14:textId="77777777" w:rsidR="00D4648F" w:rsidRDefault="00D4648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DACF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63250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63D02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0CFDE3" w14:textId="77777777" w:rsidR="00D4648F" w:rsidRDefault="00D4648F" w:rsidP="009139A6">
      <w:r>
        <w:separator/>
      </w:r>
    </w:p>
  </w:footnote>
  <w:footnote w:type="continuationSeparator" w:id="0">
    <w:p w14:paraId="39D7D872" w14:textId="77777777" w:rsidR="00D4648F" w:rsidRDefault="00D4648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C1FF9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D7F55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BAC36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48F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4648F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656B73"/>
  <w15:chartTrackingRefBased/>
  <w15:docId w15:val="{3FAEC0C8-BE93-4B1A-8AA3-EC28C0F67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3</TotalTime>
  <Pages>1</Pages>
  <Words>18</Words>
  <Characters>105</Characters>
  <Application>Microsoft Office Word</Application>
  <DocSecurity>0</DocSecurity>
  <Lines>1</Lines>
  <Paragraphs>1</Paragraphs>
  <ScaleCrop>false</ScaleCrop>
  <Company/>
  <LinksUpToDate>false</LinksUpToDate>
  <CharactersWithSpaces>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2022-01-13T17:12:00Z</dcterms:created>
  <dcterms:modified xsi:type="dcterms:W3CDTF">2022-01-13T17:15:00Z</dcterms:modified>
</cp:coreProperties>
</file>