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91520" w14:textId="0121F40E" w:rsidR="0029387A" w:rsidRDefault="0029387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ARUNDELL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fl.1416)</w:t>
      </w:r>
    </w:p>
    <w:p w14:paraId="22EA723D" w14:textId="77777777" w:rsidR="0029387A" w:rsidRDefault="0029387A" w:rsidP="009139A6">
      <w:pPr>
        <w:pStyle w:val="NoSpacing"/>
        <w:rPr>
          <w:rFonts w:cs="Times New Roman"/>
          <w:szCs w:val="24"/>
        </w:rPr>
      </w:pPr>
    </w:p>
    <w:p w14:paraId="3F3A4071" w14:textId="77777777" w:rsidR="0029387A" w:rsidRDefault="0029387A" w:rsidP="009139A6">
      <w:pPr>
        <w:pStyle w:val="NoSpacing"/>
        <w:rPr>
          <w:rFonts w:cs="Times New Roman"/>
          <w:szCs w:val="24"/>
        </w:rPr>
      </w:pPr>
    </w:p>
    <w:p w14:paraId="469195B1" w14:textId="0E73C932" w:rsidR="0029387A" w:rsidRDefault="0029387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Aug.1416</w:t>
      </w:r>
      <w:r>
        <w:rPr>
          <w:rFonts w:cs="Times New Roman"/>
          <w:szCs w:val="24"/>
        </w:rPr>
        <w:tab/>
        <w:t>He was on a commission of the peace for Cornwall.</w:t>
      </w:r>
    </w:p>
    <w:p w14:paraId="1F0C47CA" w14:textId="5032D370" w:rsidR="0029387A" w:rsidRDefault="0029387A" w:rsidP="002938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(C.P.R. 1416-22 p.45</w:t>
      </w:r>
      <w:r>
        <w:rPr>
          <w:rFonts w:cs="Times New Roman"/>
          <w:szCs w:val="24"/>
        </w:rPr>
        <w:t>0</w:t>
      </w:r>
      <w:r>
        <w:rPr>
          <w:rFonts w:cs="Times New Roman"/>
          <w:szCs w:val="24"/>
        </w:rPr>
        <w:t>)</w:t>
      </w:r>
    </w:p>
    <w:p w14:paraId="352AE4B7" w14:textId="77777777" w:rsidR="0029387A" w:rsidRDefault="0029387A" w:rsidP="0029387A">
      <w:pPr>
        <w:pStyle w:val="NoSpacing"/>
        <w:rPr>
          <w:rFonts w:cs="Times New Roman"/>
          <w:szCs w:val="24"/>
        </w:rPr>
      </w:pPr>
    </w:p>
    <w:p w14:paraId="499517E2" w14:textId="77777777" w:rsidR="0029387A" w:rsidRDefault="0029387A" w:rsidP="0029387A">
      <w:pPr>
        <w:pStyle w:val="NoSpacing"/>
        <w:rPr>
          <w:rFonts w:cs="Times New Roman"/>
          <w:szCs w:val="24"/>
        </w:rPr>
      </w:pPr>
    </w:p>
    <w:p w14:paraId="77C221A9" w14:textId="77777777" w:rsidR="0029387A" w:rsidRDefault="0029387A" w:rsidP="002938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December 2023</w:t>
      </w:r>
    </w:p>
    <w:p w14:paraId="3F0BA0DA" w14:textId="6D924FC5" w:rsidR="0029387A" w:rsidRPr="0029387A" w:rsidRDefault="0029387A" w:rsidP="009139A6">
      <w:pPr>
        <w:pStyle w:val="NoSpacing"/>
        <w:rPr>
          <w:rFonts w:cs="Times New Roman"/>
          <w:szCs w:val="24"/>
        </w:rPr>
      </w:pPr>
    </w:p>
    <w:sectPr w:rsidR="0029387A" w:rsidRPr="002938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E78D2" w14:textId="77777777" w:rsidR="0029387A" w:rsidRDefault="0029387A" w:rsidP="009139A6">
      <w:r>
        <w:separator/>
      </w:r>
    </w:p>
  </w:endnote>
  <w:endnote w:type="continuationSeparator" w:id="0">
    <w:p w14:paraId="240F78EF" w14:textId="77777777" w:rsidR="0029387A" w:rsidRDefault="002938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09E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EAAA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E5D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51AA5" w14:textId="77777777" w:rsidR="0029387A" w:rsidRDefault="0029387A" w:rsidP="009139A6">
      <w:r>
        <w:separator/>
      </w:r>
    </w:p>
  </w:footnote>
  <w:footnote w:type="continuationSeparator" w:id="0">
    <w:p w14:paraId="4C3CEE27" w14:textId="77777777" w:rsidR="0029387A" w:rsidRDefault="002938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4E8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70C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060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87A"/>
    <w:rsid w:val="000666E0"/>
    <w:rsid w:val="002510B7"/>
    <w:rsid w:val="0029387A"/>
    <w:rsid w:val="005C130B"/>
    <w:rsid w:val="0078114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A8854"/>
  <w15:chartTrackingRefBased/>
  <w15:docId w15:val="{C09D9979-4C1A-4050-B09C-4BBD4CD01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12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2023-12-25T18:55:00Z</dcterms:created>
  <dcterms:modified xsi:type="dcterms:W3CDTF">2023-12-25T20:56:00Z</dcterms:modified>
</cp:coreProperties>
</file>