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07A07" w14:textId="77777777" w:rsidR="001B3B42" w:rsidRDefault="001B3B42" w:rsidP="001B3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ARTYEO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fl.1417-9)</w:t>
      </w:r>
    </w:p>
    <w:p w14:paraId="0FB60B5A" w14:textId="77777777" w:rsidR="001B3B42" w:rsidRDefault="001B3B42" w:rsidP="001B3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>, Fishley, Norfolk.</w:t>
      </w:r>
    </w:p>
    <w:p w14:paraId="55DE46FF" w14:textId="77777777" w:rsidR="001B3B42" w:rsidRDefault="001B3B42" w:rsidP="001B3B42">
      <w:pPr>
        <w:pStyle w:val="NoSpacing"/>
        <w:rPr>
          <w:rFonts w:cs="Times New Roman"/>
          <w:szCs w:val="24"/>
        </w:rPr>
      </w:pPr>
    </w:p>
    <w:p w14:paraId="4B569388" w14:textId="77777777" w:rsidR="001B3B42" w:rsidRDefault="001B3B42" w:rsidP="001B3B42">
      <w:pPr>
        <w:pStyle w:val="NoSpacing"/>
        <w:rPr>
          <w:rFonts w:cs="Times New Roman"/>
          <w:szCs w:val="24"/>
        </w:rPr>
      </w:pPr>
    </w:p>
    <w:p w14:paraId="53669BA7" w14:textId="77777777" w:rsidR="001B3B42" w:rsidRDefault="001B3B42" w:rsidP="001B3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became Rector.</w:t>
      </w:r>
    </w:p>
    <w:p w14:paraId="226E27F1" w14:textId="77777777" w:rsidR="001B3B42" w:rsidRDefault="001B3B42" w:rsidP="001B3B42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76FF0CF5" w14:textId="77777777" w:rsidR="001B3B42" w:rsidRDefault="001B3B42" w:rsidP="001B3B42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100-4,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31A10CFD" w14:textId="77777777" w:rsidR="001B3B42" w:rsidRDefault="001B3B42" w:rsidP="001B3B42">
      <w:pPr>
        <w:pStyle w:val="NoSpacing"/>
        <w:rPr>
          <w:rFonts w:cs="Times New Roman"/>
          <w:szCs w:val="24"/>
        </w:rPr>
      </w:pPr>
    </w:p>
    <w:p w14:paraId="0A7C14AA" w14:textId="77777777" w:rsidR="001B3B42" w:rsidRDefault="001B3B42" w:rsidP="001B3B42">
      <w:pPr>
        <w:pStyle w:val="NoSpacing"/>
        <w:rPr>
          <w:rFonts w:cs="Times New Roman"/>
          <w:szCs w:val="24"/>
        </w:rPr>
      </w:pPr>
    </w:p>
    <w:p w14:paraId="55316D90" w14:textId="77777777" w:rsidR="001B3B42" w:rsidRDefault="001B3B42" w:rsidP="001B3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February 2024</w:t>
      </w:r>
    </w:p>
    <w:p w14:paraId="5FE276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C6181" w14:textId="77777777" w:rsidR="001B3B42" w:rsidRDefault="001B3B42" w:rsidP="009139A6">
      <w:r>
        <w:separator/>
      </w:r>
    </w:p>
  </w:endnote>
  <w:endnote w:type="continuationSeparator" w:id="0">
    <w:p w14:paraId="7DD4734D" w14:textId="77777777" w:rsidR="001B3B42" w:rsidRDefault="001B3B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B65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3DB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9E8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FBB1B" w14:textId="77777777" w:rsidR="001B3B42" w:rsidRDefault="001B3B42" w:rsidP="009139A6">
      <w:r>
        <w:separator/>
      </w:r>
    </w:p>
  </w:footnote>
  <w:footnote w:type="continuationSeparator" w:id="0">
    <w:p w14:paraId="17FADE84" w14:textId="77777777" w:rsidR="001B3B42" w:rsidRDefault="001B3B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36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56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27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42"/>
    <w:rsid w:val="000666E0"/>
    <w:rsid w:val="001B3B4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32D1C"/>
  <w15:chartTrackingRefBased/>
  <w15:docId w15:val="{2C336B14-2E36-45A7-AFE7-7BD68DA6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2024-02-07T20:58:00Z</dcterms:created>
  <dcterms:modified xsi:type="dcterms:W3CDTF">2024-02-07T20:59:00Z</dcterms:modified>
</cp:coreProperties>
</file>