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47E" w:rsidRDefault="003F147E" w:rsidP="003F1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ARTUR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fl.1456)</w:t>
      </w:r>
    </w:p>
    <w:p w:rsidR="003F147E" w:rsidRDefault="003F147E" w:rsidP="003F1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Mercer.</w:t>
      </w:r>
    </w:p>
    <w:p w:rsidR="003F147E" w:rsidRDefault="003F147E" w:rsidP="003F14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47E" w:rsidRDefault="003F147E" w:rsidP="003F14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47E" w:rsidRDefault="003F147E" w:rsidP="003F1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Jun.1456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Reyner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 and his wife,</w:t>
      </w:r>
    </w:p>
    <w:p w:rsidR="003F147E" w:rsidRDefault="003F147E" w:rsidP="003F1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granted lands and tenements in Watford.</w:t>
      </w:r>
    </w:p>
    <w:p w:rsidR="003F147E" w:rsidRDefault="003F147E" w:rsidP="003F1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http://discovery.nationalarchives.gov.uk/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DE/Z120/44967)</w:t>
      </w:r>
    </w:p>
    <w:p w:rsidR="003F147E" w:rsidRDefault="003F147E" w:rsidP="003F14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47E" w:rsidRDefault="003F147E" w:rsidP="003F14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47E" w:rsidRDefault="003F147E" w:rsidP="003F14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</w:p>
    <w:p w:rsidR="006B2F86" w:rsidRPr="00E71FC3" w:rsidRDefault="003F14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47E" w:rsidRDefault="003F147E" w:rsidP="00E71FC3">
      <w:pPr>
        <w:spacing w:after="0" w:line="240" w:lineRule="auto"/>
      </w:pPr>
      <w:r>
        <w:separator/>
      </w:r>
    </w:p>
  </w:endnote>
  <w:endnote w:type="continuationSeparator" w:id="0">
    <w:p w:rsidR="003F147E" w:rsidRDefault="003F14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47E" w:rsidRDefault="003F147E" w:rsidP="00E71FC3">
      <w:pPr>
        <w:spacing w:after="0" w:line="240" w:lineRule="auto"/>
      </w:pPr>
      <w:r>
        <w:separator/>
      </w:r>
    </w:p>
  </w:footnote>
  <w:footnote w:type="continuationSeparator" w:id="0">
    <w:p w:rsidR="003F147E" w:rsidRDefault="003F14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47E"/>
    <w:rsid w:val="003F147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91E35F-49E4-4AC7-AAB2-CC21DBF8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2016-03-23T21:43:00Z</dcterms:created>
  <dcterms:modified xsi:type="dcterms:W3CDTF">2016-03-23T21:43:00Z</dcterms:modified>
</cp:coreProperties>
</file>