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CD3" w:rsidRDefault="00546CD3" w:rsidP="00546CD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ARTON</w:t>
      </w:r>
      <w:r>
        <w:rPr>
          <w:rFonts w:ascii="Times New Roman"/>
          <w:sz w:val="24"/>
          <w:szCs w:val="24"/>
        </w:rPr>
        <w:t xml:space="preserve">      (fl.1456)</w:t>
      </w:r>
    </w:p>
    <w:p w:rsidR="00546CD3" w:rsidRDefault="00546CD3" w:rsidP="00546CD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spellStart"/>
      <w:proofErr w:type="gramStart"/>
      <w:r>
        <w:rPr>
          <w:rFonts w:ascii="Times New Roman"/>
          <w:sz w:val="24"/>
          <w:szCs w:val="24"/>
        </w:rPr>
        <w:t>Cordwainer</w:t>
      </w:r>
      <w:proofErr w:type="spellEnd"/>
      <w:r>
        <w:rPr>
          <w:rFonts w:ascii="Times New Roman"/>
          <w:sz w:val="24"/>
          <w:szCs w:val="24"/>
        </w:rPr>
        <w:t>.</w:t>
      </w:r>
      <w:proofErr w:type="gramEnd"/>
    </w:p>
    <w:p w:rsidR="00546CD3" w:rsidRDefault="00546CD3" w:rsidP="00546CD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46CD3" w:rsidRDefault="00546CD3" w:rsidP="00546CD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46CD3" w:rsidRDefault="00546CD3" w:rsidP="00546CD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p.177)</w:t>
      </w:r>
    </w:p>
    <w:p w:rsidR="00546CD3" w:rsidRDefault="00546CD3" w:rsidP="00546CD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46CD3" w:rsidRDefault="00546CD3" w:rsidP="00546CD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546CD3" w:rsidP="00546CD3">
      <w:pPr>
        <w:pStyle w:val="NoSpacing"/>
      </w:pPr>
      <w:r>
        <w:t>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CD3" w:rsidRDefault="00546CD3" w:rsidP="00920DE3">
      <w:pPr>
        <w:spacing w:after="0" w:line="240" w:lineRule="auto"/>
      </w:pPr>
      <w:r>
        <w:separator/>
      </w:r>
    </w:p>
  </w:endnote>
  <w:endnote w:type="continuationSeparator" w:id="0">
    <w:p w:rsidR="00546CD3" w:rsidRDefault="00546C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CD3" w:rsidRDefault="00546CD3" w:rsidP="00920DE3">
      <w:pPr>
        <w:spacing w:after="0" w:line="240" w:lineRule="auto"/>
      </w:pPr>
      <w:r>
        <w:separator/>
      </w:r>
    </w:p>
  </w:footnote>
  <w:footnote w:type="continuationSeparator" w:id="0">
    <w:p w:rsidR="00546CD3" w:rsidRDefault="00546C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CD3"/>
    <w:rsid w:val="00120749"/>
    <w:rsid w:val="00546CD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46C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46C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2014-05-10T22:05:00Z</dcterms:created>
  <dcterms:modified xsi:type="dcterms:W3CDTF">2014-05-10T22:06:00Z</dcterms:modified>
</cp:coreProperties>
</file>