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9C1B6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ARTHYNGTON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6F945DF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West Riding of Yorkshire.</w:t>
      </w:r>
    </w:p>
    <w:p w14:paraId="63FA656F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1242F8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9FF04D" w14:textId="77777777" w:rsidR="00353F89" w:rsidRDefault="00353F89" w:rsidP="00353F8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West Riding the tax of a fifteenth and a tenth granted to the King at the last Parliament.</w:t>
      </w:r>
    </w:p>
    <w:p w14:paraId="05D2630A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732E186C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6BE45D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4AAD0" w14:textId="77777777" w:rsidR="00353F89" w:rsidRDefault="00353F89" w:rsidP="00353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4DDCF1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7157D" w14:textId="77777777" w:rsidR="00353F89" w:rsidRDefault="00353F89" w:rsidP="009139A6">
      <w:r>
        <w:separator/>
      </w:r>
    </w:p>
  </w:endnote>
  <w:endnote w:type="continuationSeparator" w:id="0">
    <w:p w14:paraId="0A2924FC" w14:textId="77777777" w:rsidR="00353F89" w:rsidRDefault="00353F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85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1A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76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14261" w14:textId="77777777" w:rsidR="00353F89" w:rsidRDefault="00353F89" w:rsidP="009139A6">
      <w:r>
        <w:separator/>
      </w:r>
    </w:p>
  </w:footnote>
  <w:footnote w:type="continuationSeparator" w:id="0">
    <w:p w14:paraId="1A213EBA" w14:textId="77777777" w:rsidR="00353F89" w:rsidRDefault="00353F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BDD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F6A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940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89"/>
    <w:rsid w:val="000666E0"/>
    <w:rsid w:val="002510B7"/>
    <w:rsid w:val="00353F8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243EC"/>
  <w15:chartTrackingRefBased/>
  <w15:docId w15:val="{1E7785A8-9FC1-4F2D-8CF8-B6E75D5E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2021-06-08T10:55:00Z</dcterms:created>
  <dcterms:modified xsi:type="dcterms:W3CDTF">2021-06-08T10:55:00Z</dcterms:modified>
</cp:coreProperties>
</file>