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EC8CCF" w14:textId="77777777" w:rsidR="001B129A" w:rsidRDefault="001B129A" w:rsidP="001B12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de ARTHYNGTON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15E2B220" w14:textId="77777777" w:rsidR="001B129A" w:rsidRDefault="001B129A" w:rsidP="001B129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D82FB2" w14:textId="77777777" w:rsidR="001B129A" w:rsidRDefault="001B129A" w:rsidP="001B129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AA90BC" w14:textId="77777777" w:rsidR="001B129A" w:rsidRDefault="001B129A" w:rsidP="001B12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Mar.1401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the taxes of</w:t>
      </w:r>
    </w:p>
    <w:p w14:paraId="7E7F6AAA" w14:textId="77777777" w:rsidR="001B129A" w:rsidRDefault="001B129A" w:rsidP="001B12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tenth and the fifteenth granted at the last Parliament, in the North Riding</w:t>
      </w:r>
    </w:p>
    <w:p w14:paraId="792BEAF3" w14:textId="77777777" w:rsidR="001B129A" w:rsidRDefault="001B129A" w:rsidP="001B12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Yorkshire, except the city of York.</w:t>
      </w:r>
    </w:p>
    <w:p w14:paraId="24E15B66" w14:textId="77777777" w:rsidR="001B129A" w:rsidRDefault="001B129A" w:rsidP="001B12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p.115)</w:t>
      </w:r>
    </w:p>
    <w:p w14:paraId="747C19EA" w14:textId="77777777" w:rsidR="001B129A" w:rsidRDefault="001B129A" w:rsidP="001B129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FB193F" w14:textId="77777777" w:rsidR="001B129A" w:rsidRDefault="001B129A" w:rsidP="001B129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046DD0" w14:textId="77777777" w:rsidR="001B129A" w:rsidRPr="00680D2B" w:rsidRDefault="001B129A" w:rsidP="001B12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May 2021</w:t>
      </w:r>
    </w:p>
    <w:p w14:paraId="421301DD" w14:textId="5FF59BED" w:rsidR="00BA00AB" w:rsidRPr="001B129A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1B129A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E2F7E8" w14:textId="77777777" w:rsidR="001B129A" w:rsidRDefault="001B129A" w:rsidP="009139A6">
      <w:r>
        <w:separator/>
      </w:r>
    </w:p>
  </w:endnote>
  <w:endnote w:type="continuationSeparator" w:id="0">
    <w:p w14:paraId="20B73391" w14:textId="77777777" w:rsidR="001B129A" w:rsidRDefault="001B129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D00A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3B59D8" w14:textId="77777777" w:rsidR="001B129A" w:rsidRDefault="001B129A" w:rsidP="009139A6">
      <w:r>
        <w:separator/>
      </w:r>
    </w:p>
  </w:footnote>
  <w:footnote w:type="continuationSeparator" w:id="0">
    <w:p w14:paraId="7677122F" w14:textId="77777777" w:rsidR="001B129A" w:rsidRDefault="001B129A" w:rsidP="009139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29A"/>
    <w:rsid w:val="000666E0"/>
    <w:rsid w:val="001B129A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49121"/>
  <w15:chartTrackingRefBased/>
  <w15:docId w15:val="{85D6EFDD-4A14-4040-952B-8D2DD2A6D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2021-05-06T09:15:00Z</dcterms:created>
  <dcterms:modified xsi:type="dcterms:W3CDTF">2021-05-06T09:16:00Z</dcterms:modified>
</cp:coreProperties>
</file>