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02102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James ARTHYNGTON</w:t>
      </w:r>
      <w:r>
        <w:t xml:space="preserve">         (fl.1483)</w:t>
      </w:r>
    </w:p>
    <w:p w14:paraId="6BCF1900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  <w:r>
        <w:t>of Menwith Hill, West Riding of Yorkshire. Yeoman.</w:t>
      </w:r>
    </w:p>
    <w:p w14:paraId="02FEF596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</w:p>
    <w:p w14:paraId="0A203437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</w:p>
    <w:p w14:paraId="107FE8B8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160F90EF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  <w:r>
        <w:tab/>
      </w:r>
      <w:r>
        <w:tab/>
        <w:t>trespass against him and 28 others.</w:t>
      </w:r>
    </w:p>
    <w:p w14:paraId="6E37F0F5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7323DE2D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</w:p>
    <w:p w14:paraId="420F4D9F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</w:p>
    <w:p w14:paraId="6021AE8B" w14:textId="77777777" w:rsidR="00CB1ADF" w:rsidRDefault="00CB1ADF" w:rsidP="00CB1ADF">
      <w:pPr>
        <w:pStyle w:val="NoSpacing"/>
        <w:tabs>
          <w:tab w:val="left" w:pos="720"/>
          <w:tab w:val="left" w:pos="1440"/>
        </w:tabs>
      </w:pPr>
      <w:r>
        <w:t>27 November 2019</w:t>
      </w:r>
    </w:p>
    <w:p w14:paraId="257C1426" w14:textId="77777777" w:rsidR="006B2F86" w:rsidRPr="00E71FC3" w:rsidRDefault="00CB1A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8F95A" w14:textId="77777777" w:rsidR="00CB1ADF" w:rsidRDefault="00CB1ADF" w:rsidP="00E71FC3">
      <w:pPr>
        <w:spacing w:after="0" w:line="240" w:lineRule="auto"/>
      </w:pPr>
      <w:r>
        <w:separator/>
      </w:r>
    </w:p>
  </w:endnote>
  <w:endnote w:type="continuationSeparator" w:id="0">
    <w:p w14:paraId="334FB3CE" w14:textId="77777777" w:rsidR="00CB1ADF" w:rsidRDefault="00CB1A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8501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DBA84" w14:textId="77777777" w:rsidR="00CB1ADF" w:rsidRDefault="00CB1ADF" w:rsidP="00E71FC3">
      <w:pPr>
        <w:spacing w:after="0" w:line="240" w:lineRule="auto"/>
      </w:pPr>
      <w:r>
        <w:separator/>
      </w:r>
    </w:p>
  </w:footnote>
  <w:footnote w:type="continuationSeparator" w:id="0">
    <w:p w14:paraId="5F13C142" w14:textId="77777777" w:rsidR="00CB1ADF" w:rsidRDefault="00CB1A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F"/>
    <w:rsid w:val="001A7C09"/>
    <w:rsid w:val="00577BD5"/>
    <w:rsid w:val="006A1F77"/>
    <w:rsid w:val="00733BE7"/>
    <w:rsid w:val="00AB52E8"/>
    <w:rsid w:val="00B16D3F"/>
    <w:rsid w:val="00CB1A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55DDA"/>
  <w15:chartTrackingRefBased/>
  <w15:docId w15:val="{E0DBEB01-77A3-41E0-883E-9E6E1124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B1A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2019-12-07T20:08:00Z</dcterms:created>
  <dcterms:modified xsi:type="dcterms:W3CDTF">2019-12-07T20:08:00Z</dcterms:modified>
</cp:coreProperties>
</file>