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F39CC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ARTHURE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63B92F42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Treswithian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Husbandman.</w:t>
      </w:r>
    </w:p>
    <w:p w14:paraId="5256E33F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58D3C8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18F12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assault against him</w:t>
      </w:r>
    </w:p>
    <w:p w14:paraId="589AA990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9 others.     ( </w:t>
      </w:r>
      <w:hyperlink r:id="rId6" w:history="1">
        <w:r w:rsidRPr="00B0481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67D540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6CCD37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09B66E" w14:textId="77777777" w:rsidR="00FF4507" w:rsidRDefault="00FF4507" w:rsidP="00FF45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2022</w:t>
      </w:r>
    </w:p>
    <w:p w14:paraId="6692AB3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FB16F" w14:textId="77777777" w:rsidR="00FF4507" w:rsidRDefault="00FF4507" w:rsidP="009139A6">
      <w:r>
        <w:separator/>
      </w:r>
    </w:p>
  </w:endnote>
  <w:endnote w:type="continuationSeparator" w:id="0">
    <w:p w14:paraId="77392F43" w14:textId="77777777" w:rsidR="00FF4507" w:rsidRDefault="00FF45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8B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79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02E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E34FE" w14:textId="77777777" w:rsidR="00FF4507" w:rsidRDefault="00FF4507" w:rsidP="009139A6">
      <w:r>
        <w:separator/>
      </w:r>
    </w:p>
  </w:footnote>
  <w:footnote w:type="continuationSeparator" w:id="0">
    <w:p w14:paraId="52A84FFC" w14:textId="77777777" w:rsidR="00FF4507" w:rsidRDefault="00FF45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2A0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128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26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0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38538"/>
  <w15:chartTrackingRefBased/>
  <w15:docId w15:val="{D447A0DD-5BA0-4848-A158-75D8C876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45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2022-09-14T14:53:00Z</dcterms:created>
  <dcterms:modified xsi:type="dcterms:W3CDTF">2022-09-14T14:54:00Z</dcterms:modified>
</cp:coreProperties>
</file>