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C29DD" w14:textId="77777777" w:rsidR="0011632D" w:rsidRDefault="0011632D" w:rsidP="001163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ARTHURE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055ED64F" w14:textId="77777777" w:rsidR="0011632D" w:rsidRDefault="0011632D" w:rsidP="001163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22505211" w14:textId="77777777" w:rsidR="0011632D" w:rsidRDefault="0011632D" w:rsidP="0011632D">
      <w:pPr>
        <w:pStyle w:val="NoSpacing"/>
        <w:rPr>
          <w:rFonts w:cs="Times New Roman"/>
          <w:szCs w:val="24"/>
        </w:rPr>
      </w:pPr>
    </w:p>
    <w:p w14:paraId="7E6926F2" w14:textId="77777777" w:rsidR="0011632D" w:rsidRDefault="0011632D" w:rsidP="0011632D">
      <w:pPr>
        <w:pStyle w:val="NoSpacing"/>
        <w:rPr>
          <w:rFonts w:cs="Times New Roman"/>
          <w:szCs w:val="24"/>
        </w:rPr>
      </w:pPr>
    </w:p>
    <w:p w14:paraId="23080AC7" w14:textId="77777777" w:rsidR="0011632D" w:rsidRDefault="0011632D" w:rsidP="001163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06922753" w14:textId="77777777" w:rsidR="0011632D" w:rsidRDefault="0011632D" w:rsidP="001163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2FFB4304" w14:textId="77777777" w:rsidR="0011632D" w:rsidRDefault="0011632D" w:rsidP="0011632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5546BC34" w14:textId="77777777" w:rsidR="0011632D" w:rsidRDefault="0011632D" w:rsidP="0011632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5AF093C" w14:textId="77777777" w:rsidR="0011632D" w:rsidRDefault="0011632D" w:rsidP="0011632D">
      <w:pPr>
        <w:pStyle w:val="NoSpacing"/>
        <w:rPr>
          <w:rFonts w:cs="Times New Roman"/>
          <w:szCs w:val="24"/>
        </w:rPr>
      </w:pPr>
    </w:p>
    <w:p w14:paraId="7701FD50" w14:textId="77777777" w:rsidR="0011632D" w:rsidRDefault="0011632D" w:rsidP="0011632D">
      <w:pPr>
        <w:pStyle w:val="NoSpacing"/>
        <w:rPr>
          <w:rFonts w:cs="Times New Roman"/>
          <w:szCs w:val="24"/>
        </w:rPr>
      </w:pPr>
    </w:p>
    <w:p w14:paraId="225FE0F2" w14:textId="77777777" w:rsidR="0011632D" w:rsidRDefault="0011632D" w:rsidP="001163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January 2023</w:t>
      </w:r>
    </w:p>
    <w:p w14:paraId="1B923B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4EF2B" w14:textId="77777777" w:rsidR="0011632D" w:rsidRDefault="0011632D" w:rsidP="009139A6">
      <w:r>
        <w:separator/>
      </w:r>
    </w:p>
  </w:endnote>
  <w:endnote w:type="continuationSeparator" w:id="0">
    <w:p w14:paraId="6C7A33AC" w14:textId="77777777" w:rsidR="0011632D" w:rsidRDefault="001163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C53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3F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25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99EF6" w14:textId="77777777" w:rsidR="0011632D" w:rsidRDefault="0011632D" w:rsidP="009139A6">
      <w:r>
        <w:separator/>
      </w:r>
    </w:p>
  </w:footnote>
  <w:footnote w:type="continuationSeparator" w:id="0">
    <w:p w14:paraId="787865D8" w14:textId="77777777" w:rsidR="0011632D" w:rsidRDefault="001163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D8D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C53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E75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2D"/>
    <w:rsid w:val="000666E0"/>
    <w:rsid w:val="0011632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D8D70"/>
  <w15:chartTrackingRefBased/>
  <w15:docId w15:val="{15807E7B-A5FB-4BFA-AD47-562F0385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2023-04-27T16:02:00Z</dcterms:created>
  <dcterms:modified xsi:type="dcterms:W3CDTF">2023-04-27T16:02:00Z</dcterms:modified>
</cp:coreProperties>
</file>