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B1089" w14:textId="77777777" w:rsidR="00985BFA" w:rsidRDefault="00985BFA" w:rsidP="00985BFA">
      <w:pPr>
        <w:pStyle w:val="NoSpacing"/>
      </w:pPr>
      <w:r>
        <w:rPr>
          <w:u w:val="single"/>
        </w:rPr>
        <w:t>John ARTHURE</w:t>
      </w:r>
      <w:r>
        <w:t xml:space="preserve">  </w:t>
      </w:r>
      <w:proofErr w:type="gramStart"/>
      <w:r>
        <w:t xml:space="preserve">   (</w:t>
      </w:r>
      <w:proofErr w:type="gramEnd"/>
      <w:r>
        <w:t>fl.1482)</w:t>
      </w:r>
    </w:p>
    <w:p w14:paraId="63F61B0E" w14:textId="77777777" w:rsidR="00985BFA" w:rsidRDefault="00985BFA" w:rsidP="00985BFA">
      <w:pPr>
        <w:pStyle w:val="NoSpacing"/>
      </w:pPr>
      <w:r>
        <w:t>Chaplain.</w:t>
      </w:r>
    </w:p>
    <w:p w14:paraId="7378C645" w14:textId="77777777" w:rsidR="00985BFA" w:rsidRDefault="00985BFA" w:rsidP="00985BFA">
      <w:pPr>
        <w:pStyle w:val="NoSpacing"/>
      </w:pPr>
    </w:p>
    <w:p w14:paraId="7B5B2B44" w14:textId="77777777" w:rsidR="00985BFA" w:rsidRDefault="00985BFA" w:rsidP="00985BFA">
      <w:pPr>
        <w:pStyle w:val="NoSpacing"/>
      </w:pPr>
    </w:p>
    <w:p w14:paraId="7397C69D" w14:textId="77777777" w:rsidR="00985BFA" w:rsidRDefault="00985BFA" w:rsidP="00985BFA">
      <w:pPr>
        <w:pStyle w:val="NoSpacing"/>
      </w:pPr>
      <w:r>
        <w:t>25 Apr.1482</w:t>
      </w:r>
      <w:r>
        <w:tab/>
        <w:t>He was instituted to the chantry of All Saints in Alnwick Castle.</w:t>
      </w:r>
    </w:p>
    <w:p w14:paraId="20AB5911" w14:textId="77777777" w:rsidR="00985BFA" w:rsidRDefault="00985BFA" w:rsidP="00985BFA">
      <w:pPr>
        <w:pStyle w:val="NoSpacing"/>
        <w:ind w:left="720" w:firstLine="720"/>
      </w:pPr>
      <w:r>
        <w:t>(“The Register of Thomas Rotherham, Archbishop of York 1480-1500</w:t>
      </w:r>
    </w:p>
    <w:p w14:paraId="6884A788" w14:textId="77777777" w:rsidR="00985BFA" w:rsidRDefault="00985BFA" w:rsidP="00985BFA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p.16)</w:t>
      </w:r>
    </w:p>
    <w:p w14:paraId="441BFBC0" w14:textId="77777777" w:rsidR="00985BFA" w:rsidRDefault="00985BFA" w:rsidP="00985BFA">
      <w:pPr>
        <w:pStyle w:val="NoSpacing"/>
      </w:pPr>
    </w:p>
    <w:p w14:paraId="0095CB72" w14:textId="77777777" w:rsidR="00985BFA" w:rsidRDefault="00985BFA" w:rsidP="00985BFA">
      <w:pPr>
        <w:pStyle w:val="NoSpacing"/>
      </w:pPr>
    </w:p>
    <w:p w14:paraId="0DAA8DF6" w14:textId="77777777" w:rsidR="00985BFA" w:rsidRDefault="00985BFA" w:rsidP="00985BFA">
      <w:pPr>
        <w:pStyle w:val="NoSpacing"/>
      </w:pPr>
      <w:r>
        <w:t>16 April 2019</w:t>
      </w:r>
    </w:p>
    <w:p w14:paraId="4E72274C" w14:textId="77777777" w:rsidR="006B2F86" w:rsidRPr="00E71FC3" w:rsidRDefault="00985B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16BE7" w14:textId="77777777" w:rsidR="00985BFA" w:rsidRDefault="00985BFA" w:rsidP="00E71FC3">
      <w:pPr>
        <w:spacing w:after="0" w:line="240" w:lineRule="auto"/>
      </w:pPr>
      <w:r>
        <w:separator/>
      </w:r>
    </w:p>
  </w:endnote>
  <w:endnote w:type="continuationSeparator" w:id="0">
    <w:p w14:paraId="10FE6CDF" w14:textId="77777777" w:rsidR="00985BFA" w:rsidRDefault="00985B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C50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A6920" w14:textId="77777777" w:rsidR="00985BFA" w:rsidRDefault="00985BFA" w:rsidP="00E71FC3">
      <w:pPr>
        <w:spacing w:after="0" w:line="240" w:lineRule="auto"/>
      </w:pPr>
      <w:r>
        <w:separator/>
      </w:r>
    </w:p>
  </w:footnote>
  <w:footnote w:type="continuationSeparator" w:id="0">
    <w:p w14:paraId="55342F2F" w14:textId="77777777" w:rsidR="00985BFA" w:rsidRDefault="00985B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FA"/>
    <w:rsid w:val="001A7C09"/>
    <w:rsid w:val="00577BD5"/>
    <w:rsid w:val="00656CBA"/>
    <w:rsid w:val="006A1F77"/>
    <w:rsid w:val="00733BE7"/>
    <w:rsid w:val="00985BF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CFB73"/>
  <w15:chartTrackingRefBased/>
  <w15:docId w15:val="{9AC78CFF-2DEF-4E16-AD86-3D73A589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2019-04-18T19:16:00Z</dcterms:created>
  <dcterms:modified xsi:type="dcterms:W3CDTF">2019-04-18T19:16:00Z</dcterms:modified>
</cp:coreProperties>
</file>