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88BC2" w14:textId="396A1BEB" w:rsidR="00F912FF" w:rsidRDefault="00F912FF" w:rsidP="009540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Olive ARTHUR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1450 – 1510)</w:t>
      </w:r>
    </w:p>
    <w:p w14:paraId="2994F43A" w14:textId="77777777" w:rsidR="00F912FF" w:rsidRDefault="00F912FF" w:rsidP="00954060">
      <w:pPr>
        <w:pStyle w:val="NoSpacing"/>
        <w:rPr>
          <w:rFonts w:cs="Times New Roman"/>
          <w:szCs w:val="24"/>
        </w:rPr>
      </w:pPr>
    </w:p>
    <w:p w14:paraId="4C96C956" w14:textId="77777777" w:rsidR="00F912FF" w:rsidRDefault="00F912FF" w:rsidP="00954060">
      <w:pPr>
        <w:pStyle w:val="NoSpacing"/>
        <w:rPr>
          <w:rFonts w:cs="Times New Roman"/>
          <w:szCs w:val="24"/>
        </w:rPr>
      </w:pPr>
    </w:p>
    <w:p w14:paraId="31E16A0F" w14:textId="77777777" w:rsidR="00F912FF" w:rsidRDefault="00F912FF" w:rsidP="00954060">
      <w:pPr>
        <w:pStyle w:val="NoSpacing"/>
        <w:rPr>
          <w:rFonts w:cs="Times New Roman"/>
          <w:szCs w:val="24"/>
        </w:rPr>
      </w:pPr>
    </w:p>
    <w:p w14:paraId="585FF95D" w14:textId="3E02F389" w:rsidR="00F912FF" w:rsidRDefault="00F912FF" w:rsidP="009540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</w:t>
      </w:r>
      <w:proofErr w:type="gramStart"/>
      <w:r>
        <w:rPr>
          <w:rFonts w:cs="Times New Roman"/>
          <w:szCs w:val="24"/>
        </w:rPr>
        <w:t>Bartlet(</w:t>
      </w:r>
      <w:proofErr w:type="gramEnd"/>
      <w:r>
        <w:rPr>
          <w:rFonts w:cs="Times New Roman"/>
          <w:szCs w:val="24"/>
        </w:rPr>
        <w:t>d.1493)(q.v.).   (FamilySearch)</w:t>
      </w:r>
    </w:p>
    <w:p w14:paraId="40721B3C" w14:textId="77777777" w:rsidR="00F912FF" w:rsidRDefault="00F912FF" w:rsidP="00F91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Children:   Sir William(q.v.), </w:t>
      </w:r>
      <w:proofErr w:type="gramStart"/>
      <w:r>
        <w:rPr>
          <w:rFonts w:cs="Times New Roman"/>
          <w:szCs w:val="24"/>
        </w:rPr>
        <w:t>John(</w:t>
      </w:r>
      <w:proofErr w:type="gramEnd"/>
      <w:r>
        <w:rPr>
          <w:rFonts w:cs="Times New Roman"/>
          <w:szCs w:val="24"/>
        </w:rPr>
        <w:t>1477-1525), Richard(1478 – 1514), Anne(1482 -   )</w:t>
      </w:r>
    </w:p>
    <w:p w14:paraId="748B93C0" w14:textId="77777777" w:rsidR="00F912FF" w:rsidRDefault="00F912FF" w:rsidP="00F91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and Thomas (1484).    (ibid.)</w:t>
      </w:r>
    </w:p>
    <w:p w14:paraId="29B02D7A" w14:textId="77777777" w:rsidR="00F912FF" w:rsidRDefault="00F912FF" w:rsidP="00F912FF">
      <w:pPr>
        <w:pStyle w:val="NoSpacing"/>
        <w:rPr>
          <w:rFonts w:cs="Times New Roman"/>
          <w:szCs w:val="24"/>
        </w:rPr>
      </w:pPr>
    </w:p>
    <w:p w14:paraId="66CD7D8E" w14:textId="77777777" w:rsidR="00F912FF" w:rsidRDefault="00F912FF" w:rsidP="00F912FF">
      <w:pPr>
        <w:pStyle w:val="NoSpacing"/>
        <w:rPr>
          <w:rFonts w:cs="Times New Roman"/>
          <w:szCs w:val="24"/>
        </w:rPr>
      </w:pPr>
    </w:p>
    <w:p w14:paraId="7456A16D" w14:textId="0A50E68B" w:rsidR="00F912FF" w:rsidRDefault="00F912FF" w:rsidP="00F91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1474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>
        <w:rPr>
          <w:rFonts w:cs="Times New Roman"/>
          <w:szCs w:val="24"/>
        </w:rPr>
        <w:t xml:space="preserve">e and </w:t>
      </w:r>
      <w:r>
        <w:rPr>
          <w:rFonts w:cs="Times New Roman"/>
          <w:szCs w:val="24"/>
        </w:rPr>
        <w:t>John</w:t>
      </w:r>
      <w:r>
        <w:rPr>
          <w:rFonts w:cs="Times New Roman"/>
          <w:szCs w:val="24"/>
        </w:rPr>
        <w:t xml:space="preserve"> were married in </w:t>
      </w:r>
      <w:proofErr w:type="spellStart"/>
      <w:r>
        <w:rPr>
          <w:rFonts w:cs="Times New Roman"/>
          <w:szCs w:val="24"/>
        </w:rPr>
        <w:t>Stopham</w:t>
      </w:r>
      <w:proofErr w:type="spellEnd"/>
      <w:r>
        <w:rPr>
          <w:rFonts w:cs="Times New Roman"/>
          <w:szCs w:val="24"/>
        </w:rPr>
        <w:t>, Sussex.  (ibid.)</w:t>
      </w:r>
    </w:p>
    <w:p w14:paraId="3A7BC191" w14:textId="77777777" w:rsidR="00F912FF" w:rsidRDefault="00F912FF" w:rsidP="00F912FF">
      <w:pPr>
        <w:pStyle w:val="NoSpacing"/>
        <w:rPr>
          <w:rFonts w:cs="Times New Roman"/>
          <w:szCs w:val="24"/>
        </w:rPr>
      </w:pPr>
    </w:p>
    <w:p w14:paraId="38BDB1F7" w14:textId="77777777" w:rsidR="00F912FF" w:rsidRDefault="00F912FF" w:rsidP="00F912FF">
      <w:pPr>
        <w:pStyle w:val="NoSpacing"/>
        <w:rPr>
          <w:rFonts w:cs="Times New Roman"/>
          <w:szCs w:val="24"/>
        </w:rPr>
      </w:pPr>
    </w:p>
    <w:p w14:paraId="606125D9" w14:textId="77777777" w:rsidR="00F912FF" w:rsidRDefault="00F912FF" w:rsidP="00F912FF">
      <w:pPr>
        <w:pStyle w:val="NoSpacing"/>
        <w:rPr>
          <w:rFonts w:cs="Times New Roman"/>
          <w:szCs w:val="24"/>
        </w:rPr>
      </w:pPr>
    </w:p>
    <w:p w14:paraId="143D078A" w14:textId="09F5DCDD" w:rsidR="00F912FF" w:rsidRPr="00F912FF" w:rsidRDefault="00F912FF" w:rsidP="00F912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2023</w:t>
      </w:r>
    </w:p>
    <w:sectPr w:rsidR="00F912FF" w:rsidRPr="00F912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40DF3" w14:textId="77777777" w:rsidR="00954060" w:rsidRDefault="00954060" w:rsidP="009139A6">
      <w:r>
        <w:separator/>
      </w:r>
    </w:p>
  </w:endnote>
  <w:endnote w:type="continuationSeparator" w:id="0">
    <w:p w14:paraId="28713246" w14:textId="77777777" w:rsidR="00954060" w:rsidRDefault="009540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22E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2D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B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5B06A" w14:textId="77777777" w:rsidR="00954060" w:rsidRDefault="00954060" w:rsidP="009139A6">
      <w:r>
        <w:separator/>
      </w:r>
    </w:p>
  </w:footnote>
  <w:footnote w:type="continuationSeparator" w:id="0">
    <w:p w14:paraId="79F5B06A" w14:textId="77777777" w:rsidR="00954060" w:rsidRDefault="009540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C6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B66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57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60"/>
    <w:rsid w:val="000666E0"/>
    <w:rsid w:val="002510B7"/>
    <w:rsid w:val="003733CE"/>
    <w:rsid w:val="005C130B"/>
    <w:rsid w:val="00826F5C"/>
    <w:rsid w:val="009139A6"/>
    <w:rsid w:val="009448BB"/>
    <w:rsid w:val="00947624"/>
    <w:rsid w:val="00954060"/>
    <w:rsid w:val="00A3176C"/>
    <w:rsid w:val="00AE65F8"/>
    <w:rsid w:val="00BA00AB"/>
    <w:rsid w:val="00CB4ED9"/>
    <w:rsid w:val="00EB3209"/>
    <w:rsid w:val="00F41096"/>
    <w:rsid w:val="00F5287F"/>
    <w:rsid w:val="00F9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90FBD"/>
  <w15:chartTrackingRefBased/>
  <w15:docId w15:val="{6016742F-B1B3-426D-B371-0B00BA33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2023-10-26T07:57:00Z</dcterms:created>
  <dcterms:modified xsi:type="dcterms:W3CDTF">2023-10-26T08:46:00Z</dcterms:modified>
</cp:coreProperties>
</file>