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D3661" w14:textId="77777777" w:rsidR="00916A54" w:rsidRDefault="00916A54" w:rsidP="00916A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ARTHUR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fl.1401)</w:t>
      </w:r>
    </w:p>
    <w:p w14:paraId="57ABF576" w14:textId="77777777" w:rsidR="00916A54" w:rsidRDefault="00916A54" w:rsidP="00916A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Felstead</w:t>
      </w:r>
      <w:proofErr w:type="spellEnd"/>
      <w:r>
        <w:rPr>
          <w:rFonts w:cs="Times New Roman"/>
          <w:szCs w:val="24"/>
        </w:rPr>
        <w:t>, Essex.</w:t>
      </w:r>
    </w:p>
    <w:p w14:paraId="7AF4A1FB" w14:textId="77777777" w:rsidR="00916A54" w:rsidRDefault="00916A54" w:rsidP="00916A54">
      <w:pPr>
        <w:pStyle w:val="NoSpacing"/>
        <w:rPr>
          <w:rFonts w:cs="Times New Roman"/>
          <w:szCs w:val="24"/>
        </w:rPr>
      </w:pPr>
    </w:p>
    <w:p w14:paraId="15F70C87" w14:textId="77777777" w:rsidR="00916A54" w:rsidRDefault="00916A54" w:rsidP="00916A54">
      <w:pPr>
        <w:pStyle w:val="NoSpacing"/>
        <w:rPr>
          <w:rFonts w:cs="Times New Roman"/>
          <w:szCs w:val="24"/>
        </w:rPr>
      </w:pPr>
    </w:p>
    <w:p w14:paraId="41A851B6" w14:textId="77777777" w:rsidR="00916A54" w:rsidRDefault="00916A54" w:rsidP="00916A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1401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Proudfot</w:t>
      </w:r>
      <w:proofErr w:type="spellEnd"/>
      <w:r>
        <w:rPr>
          <w:rFonts w:cs="Times New Roman"/>
          <w:szCs w:val="24"/>
        </w:rPr>
        <w:t xml:space="preserve">(q.v.) and John </w:t>
      </w:r>
      <w:proofErr w:type="spellStart"/>
      <w:r>
        <w:rPr>
          <w:rFonts w:cs="Times New Roman"/>
          <w:szCs w:val="24"/>
        </w:rPr>
        <w:t>Proudfot</w:t>
      </w:r>
      <w:proofErr w:type="spellEnd"/>
      <w:r>
        <w:rPr>
          <w:rFonts w:cs="Times New Roman"/>
          <w:szCs w:val="24"/>
        </w:rPr>
        <w:t>(q.v.) brought a plaint of debt</w:t>
      </w:r>
    </w:p>
    <w:p w14:paraId="71539592" w14:textId="77777777" w:rsidR="00916A54" w:rsidRDefault="00916A54" w:rsidP="00916A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three others.</w:t>
      </w:r>
    </w:p>
    <w:p w14:paraId="2E9DF5CE" w14:textId="77777777" w:rsidR="00916A54" w:rsidRDefault="00916A54" w:rsidP="00916A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A31D0">
          <w:rPr>
            <w:rStyle w:val="Hyperlink"/>
            <w:rFonts w:cs="Times New Roman"/>
            <w:szCs w:val="24"/>
          </w:rPr>
          <w:t>https://waalt.uh.edu/index.php/CP40/561:_K-Z</w:t>
        </w:r>
      </w:hyperlink>
      <w:r>
        <w:rPr>
          <w:rFonts w:cs="Times New Roman"/>
          <w:szCs w:val="24"/>
        </w:rPr>
        <w:t xml:space="preserve"> )</w:t>
      </w:r>
    </w:p>
    <w:p w14:paraId="7CEBABBC" w14:textId="77777777" w:rsidR="00916A54" w:rsidRDefault="00916A54" w:rsidP="00916A54">
      <w:pPr>
        <w:pStyle w:val="NoSpacing"/>
        <w:rPr>
          <w:rFonts w:cs="Times New Roman"/>
          <w:szCs w:val="24"/>
        </w:rPr>
      </w:pPr>
    </w:p>
    <w:p w14:paraId="78284B92" w14:textId="77777777" w:rsidR="00916A54" w:rsidRDefault="00916A54" w:rsidP="00916A54">
      <w:pPr>
        <w:pStyle w:val="NoSpacing"/>
        <w:rPr>
          <w:rFonts w:cs="Times New Roman"/>
          <w:szCs w:val="24"/>
        </w:rPr>
      </w:pPr>
    </w:p>
    <w:p w14:paraId="3CE81F0B" w14:textId="77777777" w:rsidR="00916A54" w:rsidRDefault="00916A54" w:rsidP="00916A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June 2024</w:t>
      </w:r>
    </w:p>
    <w:p w14:paraId="7170F6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FD7CEA" w14:textId="77777777" w:rsidR="00916A54" w:rsidRDefault="00916A54" w:rsidP="009139A6">
      <w:r>
        <w:separator/>
      </w:r>
    </w:p>
  </w:endnote>
  <w:endnote w:type="continuationSeparator" w:id="0">
    <w:p w14:paraId="7AE07D9C" w14:textId="77777777" w:rsidR="00916A54" w:rsidRDefault="00916A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AA2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595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6F1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D97EE" w14:textId="77777777" w:rsidR="00916A54" w:rsidRDefault="00916A54" w:rsidP="009139A6">
      <w:r>
        <w:separator/>
      </w:r>
    </w:p>
  </w:footnote>
  <w:footnote w:type="continuationSeparator" w:id="0">
    <w:p w14:paraId="0CC22211" w14:textId="77777777" w:rsidR="00916A54" w:rsidRDefault="00916A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B09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6FEE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150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A54"/>
    <w:rsid w:val="000666E0"/>
    <w:rsid w:val="002510B7"/>
    <w:rsid w:val="00270799"/>
    <w:rsid w:val="005C130B"/>
    <w:rsid w:val="007859F2"/>
    <w:rsid w:val="00826F5C"/>
    <w:rsid w:val="009139A6"/>
    <w:rsid w:val="00916A54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7B631"/>
  <w15:chartTrackingRefBased/>
  <w15:docId w15:val="{BB14431C-A9E8-49A2-92FB-72BD67A9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16A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6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2024-06-03T08:38:00Z</dcterms:created>
  <dcterms:modified xsi:type="dcterms:W3CDTF">2024-06-03T08:38:00Z</dcterms:modified>
</cp:coreProperties>
</file>