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322D" w14:textId="77777777" w:rsidR="00A45749" w:rsidRDefault="00A45749" w:rsidP="00A4574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ARTHUR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6004B3E0" w14:textId="77777777" w:rsidR="00A45749" w:rsidRDefault="00A45749" w:rsidP="00A45749">
      <w:pPr>
        <w:pStyle w:val="NoSpacing"/>
        <w:rPr>
          <w:rFonts w:cs="Times New Roman"/>
          <w:szCs w:val="24"/>
        </w:rPr>
      </w:pPr>
    </w:p>
    <w:p w14:paraId="2F758150" w14:textId="77777777" w:rsidR="00A45749" w:rsidRDefault="00A45749" w:rsidP="00A45749">
      <w:pPr>
        <w:pStyle w:val="NoSpacing"/>
        <w:rPr>
          <w:rFonts w:cs="Times New Roman"/>
          <w:szCs w:val="24"/>
        </w:rPr>
      </w:pPr>
    </w:p>
    <w:p w14:paraId="49EEAFA1" w14:textId="77777777" w:rsidR="00A45749" w:rsidRDefault="00A45749" w:rsidP="00A457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64D49DF6" w14:textId="77777777" w:rsidR="00A45749" w:rsidRDefault="00A45749" w:rsidP="00A457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4BBCC47A" w14:textId="77777777" w:rsidR="00A45749" w:rsidRDefault="00A45749" w:rsidP="00A4574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3CA5B8E" w14:textId="77777777" w:rsidR="00A45749" w:rsidRDefault="00A45749" w:rsidP="00A4574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pp.70-1)</w:t>
      </w:r>
    </w:p>
    <w:p w14:paraId="25272B42" w14:textId="77777777" w:rsidR="00A45749" w:rsidRDefault="00A45749" w:rsidP="00A45749">
      <w:pPr>
        <w:pStyle w:val="NoSpacing"/>
        <w:rPr>
          <w:rFonts w:eastAsia="Times New Roman" w:cs="Times New Roman"/>
          <w:szCs w:val="24"/>
        </w:rPr>
      </w:pPr>
    </w:p>
    <w:p w14:paraId="6AB34031" w14:textId="77777777" w:rsidR="00A45749" w:rsidRDefault="00A45749" w:rsidP="00A45749">
      <w:pPr>
        <w:pStyle w:val="NoSpacing"/>
        <w:rPr>
          <w:rFonts w:eastAsia="Times New Roman" w:cs="Times New Roman"/>
          <w:szCs w:val="24"/>
        </w:rPr>
      </w:pPr>
    </w:p>
    <w:p w14:paraId="79B280FF" w14:textId="77777777" w:rsidR="00A45749" w:rsidRDefault="00A45749" w:rsidP="00A4574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5518DC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183AC" w14:textId="77777777" w:rsidR="00A45749" w:rsidRDefault="00A45749" w:rsidP="009139A6">
      <w:r>
        <w:separator/>
      </w:r>
    </w:p>
  </w:endnote>
  <w:endnote w:type="continuationSeparator" w:id="0">
    <w:p w14:paraId="1D3691C7" w14:textId="77777777" w:rsidR="00A45749" w:rsidRDefault="00A457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E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D3B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C0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77E2" w14:textId="77777777" w:rsidR="00A45749" w:rsidRDefault="00A45749" w:rsidP="009139A6">
      <w:r>
        <w:separator/>
      </w:r>
    </w:p>
  </w:footnote>
  <w:footnote w:type="continuationSeparator" w:id="0">
    <w:p w14:paraId="0803D831" w14:textId="77777777" w:rsidR="00A45749" w:rsidRDefault="00A457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67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4CA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D5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9"/>
    <w:rsid w:val="000666E0"/>
    <w:rsid w:val="002510B7"/>
    <w:rsid w:val="005C130B"/>
    <w:rsid w:val="00826F5C"/>
    <w:rsid w:val="009139A6"/>
    <w:rsid w:val="009448BB"/>
    <w:rsid w:val="00947624"/>
    <w:rsid w:val="00A3176C"/>
    <w:rsid w:val="00A4574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39D10"/>
  <w15:chartTrackingRefBased/>
  <w15:docId w15:val="{70FC6F3C-D81F-44EB-B615-27C13E81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2023-06-03T19:21:00Z</dcterms:created>
  <dcterms:modified xsi:type="dcterms:W3CDTF">2023-06-03T19:22:00Z</dcterms:modified>
</cp:coreProperties>
</file>