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CADB7" w14:textId="77777777" w:rsidR="008C6DA4" w:rsidRDefault="008C6DA4" w:rsidP="008C6DA4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ARTHUR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03210B8B" w14:textId="77777777" w:rsidR="008C6DA4" w:rsidRDefault="008C6DA4" w:rsidP="008C6DA4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25C4809B" w14:textId="77777777" w:rsidR="008C6DA4" w:rsidRDefault="008C6DA4" w:rsidP="008C6DA4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7E867B1F" w14:textId="77777777" w:rsidR="008C6DA4" w:rsidRDefault="008C6DA4" w:rsidP="008C6DA4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 xml:space="preserve">He made a plaint of debt against Thomas </w:t>
      </w:r>
      <w:proofErr w:type="spellStart"/>
      <w:r>
        <w:rPr>
          <w:rFonts w:cs="Times New Roman"/>
          <w:szCs w:val="24"/>
        </w:rPr>
        <w:t>Waryn</w:t>
      </w:r>
      <w:proofErr w:type="spellEnd"/>
      <w:r>
        <w:rPr>
          <w:rFonts w:cs="Times New Roman"/>
          <w:szCs w:val="24"/>
        </w:rPr>
        <w:t xml:space="preserve"> of Danbury(q.v.) and four others.</w:t>
      </w:r>
    </w:p>
    <w:p w14:paraId="082E49AE" w14:textId="77777777" w:rsidR="008C6DA4" w:rsidRDefault="008C6DA4" w:rsidP="008C6DA4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07383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>)</w:t>
      </w:r>
    </w:p>
    <w:p w14:paraId="72CD3D99" w14:textId="77777777" w:rsidR="008C6DA4" w:rsidRDefault="008C6DA4" w:rsidP="008C6DA4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46C108EC" w14:textId="77777777" w:rsidR="008C6DA4" w:rsidRDefault="008C6DA4" w:rsidP="008C6DA4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768026C3" w14:textId="77777777" w:rsidR="008C6DA4" w:rsidRDefault="008C6DA4" w:rsidP="008C6DA4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6 August 2022</w:t>
      </w:r>
    </w:p>
    <w:p w14:paraId="5C7AA3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9B1AD" w14:textId="77777777" w:rsidR="008C6DA4" w:rsidRDefault="008C6DA4" w:rsidP="009139A6">
      <w:r>
        <w:separator/>
      </w:r>
    </w:p>
  </w:endnote>
  <w:endnote w:type="continuationSeparator" w:id="0">
    <w:p w14:paraId="3172F449" w14:textId="77777777" w:rsidR="008C6DA4" w:rsidRDefault="008C6D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48D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583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5E2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85BC0" w14:textId="77777777" w:rsidR="008C6DA4" w:rsidRDefault="008C6DA4" w:rsidP="009139A6">
      <w:r>
        <w:separator/>
      </w:r>
    </w:p>
  </w:footnote>
  <w:footnote w:type="continuationSeparator" w:id="0">
    <w:p w14:paraId="52DBC6A5" w14:textId="77777777" w:rsidR="008C6DA4" w:rsidRDefault="008C6D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E12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180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1AB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A4"/>
    <w:rsid w:val="000666E0"/>
    <w:rsid w:val="002510B7"/>
    <w:rsid w:val="005C130B"/>
    <w:rsid w:val="00826F5C"/>
    <w:rsid w:val="008C6DA4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9B121"/>
  <w15:chartTrackingRefBased/>
  <w15:docId w15:val="{4C177927-C82C-4687-881A-6D00A0B4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C6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2022-10-26T19:23:00Z</dcterms:created>
  <dcterms:modified xsi:type="dcterms:W3CDTF">2022-10-26T19:23:00Z</dcterms:modified>
</cp:coreProperties>
</file>