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8C051" w14:textId="77777777" w:rsidR="00CC38D9" w:rsidRDefault="00CC38D9" w:rsidP="00CC38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ARTHERUGH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2CC6AC2F" w14:textId="77777777" w:rsidR="00CC38D9" w:rsidRDefault="00CC38D9" w:rsidP="00CC38D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5CC848DC" w14:textId="77777777" w:rsidR="00CC38D9" w:rsidRDefault="00CC38D9" w:rsidP="00CC38D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AA00C32" w14:textId="77777777" w:rsidR="00CC38D9" w:rsidRDefault="00CC38D9" w:rsidP="00CC38D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9009FB3" w14:textId="77777777" w:rsidR="00CC38D9" w:rsidRDefault="00CC38D9" w:rsidP="00CC38D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67FB5F15" w14:textId="77777777" w:rsidR="00CC38D9" w:rsidRDefault="00CC38D9" w:rsidP="00CC38D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17B864A" w14:textId="77777777" w:rsidR="00CC38D9" w:rsidRDefault="00CC38D9" w:rsidP="00CC38D9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6ADBA0AB" w14:textId="77777777" w:rsidR="00CC38D9" w:rsidRDefault="00CC38D9" w:rsidP="00CC38D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6AFAD85" w14:textId="77777777" w:rsidR="00CC38D9" w:rsidRDefault="00CC38D9" w:rsidP="00CC38D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CA0824A" w14:textId="77777777" w:rsidR="00CC38D9" w:rsidRDefault="00CC38D9" w:rsidP="00CC38D9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20 September 2022   </w:t>
      </w:r>
    </w:p>
    <w:p w14:paraId="7B6917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652F9" w14:textId="77777777" w:rsidR="00CC38D9" w:rsidRDefault="00CC38D9" w:rsidP="009139A6">
      <w:r>
        <w:separator/>
      </w:r>
    </w:p>
  </w:endnote>
  <w:endnote w:type="continuationSeparator" w:id="0">
    <w:p w14:paraId="0790DF9D" w14:textId="77777777" w:rsidR="00CC38D9" w:rsidRDefault="00CC38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C6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FA4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341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0EC95" w14:textId="77777777" w:rsidR="00CC38D9" w:rsidRDefault="00CC38D9" w:rsidP="009139A6">
      <w:r>
        <w:separator/>
      </w:r>
    </w:p>
  </w:footnote>
  <w:footnote w:type="continuationSeparator" w:id="0">
    <w:p w14:paraId="53946EE1" w14:textId="77777777" w:rsidR="00CC38D9" w:rsidRDefault="00CC38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1F7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85E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AB3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D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38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91E49"/>
  <w15:chartTrackingRefBased/>
  <w15:docId w15:val="{2254765C-A56C-472E-A844-979247A8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D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2022-10-23T20:36:00Z</dcterms:created>
  <dcterms:modified xsi:type="dcterms:W3CDTF">2022-10-23T20:36:00Z</dcterms:modified>
</cp:coreProperties>
</file>