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7A72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Margery ARTEYS</w:t>
      </w:r>
      <w:r>
        <w:rPr>
          <w:rStyle w:val="Hyperlink"/>
          <w:color w:val="auto"/>
          <w:u w:val="none"/>
        </w:rPr>
        <w:t xml:space="preserve">      (fl.1483)</w:t>
      </w:r>
    </w:p>
    <w:p w14:paraId="194461D9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Prioress of Flixton, Suffolk.</w:t>
      </w:r>
    </w:p>
    <w:p w14:paraId="6F6A9407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</w:p>
    <w:p w14:paraId="66BDB458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</w:p>
    <w:p w14:paraId="7B76571A" w14:textId="77777777" w:rsidR="00546E9D" w:rsidRPr="00546E9D" w:rsidRDefault="00546E9D" w:rsidP="00546E9D">
      <w:pPr>
        <w:pStyle w:val="NoSpacing"/>
        <w:rPr>
          <w:rStyle w:val="Hyperlink"/>
          <w:color w:val="auto"/>
          <w:u w:val="none"/>
        </w:rPr>
      </w:pPr>
      <w:r w:rsidRPr="00546E9D">
        <w:rPr>
          <w:rStyle w:val="Hyperlink"/>
          <w:color w:val="auto"/>
          <w:u w:val="none"/>
        </w:rPr>
        <w:tab/>
        <w:t>1480</w:t>
      </w:r>
      <w:r w:rsidRPr="00546E9D">
        <w:rPr>
          <w:rStyle w:val="Hyperlink"/>
          <w:color w:val="auto"/>
          <w:u w:val="none"/>
        </w:rPr>
        <w:tab/>
        <w:t>She made a plaint against Thomas Bek of Diss(q.v.).</w:t>
      </w:r>
    </w:p>
    <w:p w14:paraId="6E9652FE" w14:textId="05F88C31" w:rsidR="00546E9D" w:rsidRDefault="00546E9D" w:rsidP="00546E9D">
      <w:pPr>
        <w:pStyle w:val="NoSpacing"/>
        <w:rPr>
          <w:rStyle w:val="Hyperlink"/>
          <w:color w:val="auto"/>
          <w:u w:val="none"/>
        </w:rPr>
      </w:pPr>
      <w:r w:rsidRPr="00546E9D">
        <w:rPr>
          <w:rStyle w:val="Hyperlink"/>
          <w:color w:val="auto"/>
          <w:u w:val="none"/>
        </w:rPr>
        <w:tab/>
      </w:r>
      <w:r w:rsidRPr="00546E9D">
        <w:rPr>
          <w:rStyle w:val="Hyperlink"/>
          <w:color w:val="auto"/>
          <w:u w:val="none"/>
        </w:rPr>
        <w:tab/>
        <w:t>(http://www.uh.edu/waalt/index.php/CP40/871)</w:t>
      </w:r>
    </w:p>
    <w:p w14:paraId="16BC9213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She made a plaint of assault of a servant against John Barfote of South</w:t>
      </w:r>
    </w:p>
    <w:p w14:paraId="5B3CB147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Elmham, Suffolk(q.v.).</w:t>
      </w:r>
    </w:p>
    <w:p w14:paraId="4269CA7B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14:paraId="6F89BAC8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>She made a plaint of hunting and taking animals in a free warren against</w:t>
      </w:r>
    </w:p>
    <w:p w14:paraId="11CF6C4A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John Taillour(q.v.), John Longdam(q.v.), William Oyward(q.v.) and John</w:t>
      </w:r>
    </w:p>
    <w:p w14:paraId="5D7A206F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Barfete(q.v.) all of South Elmham, Suffolk, husbandmen.   (ibid.)</w:t>
      </w:r>
    </w:p>
    <w:p w14:paraId="313B1C17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</w:p>
    <w:p w14:paraId="43B1690F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</w:p>
    <w:p w14:paraId="081841F7" w14:textId="77777777" w:rsidR="005B0079" w:rsidRDefault="005B0079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29 December 2016</w:t>
      </w:r>
    </w:p>
    <w:p w14:paraId="0D24B03F" w14:textId="31928766" w:rsidR="00546E9D" w:rsidRDefault="00546E9D" w:rsidP="005B0079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 February 2026</w:t>
      </w:r>
    </w:p>
    <w:p w14:paraId="25A74838" w14:textId="77777777" w:rsidR="00403138" w:rsidRPr="00E71FC3" w:rsidRDefault="0040313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8A8B" w14:textId="77777777" w:rsidR="00403138" w:rsidRDefault="00403138" w:rsidP="00E71FC3">
      <w:pPr>
        <w:spacing w:after="0" w:line="240" w:lineRule="auto"/>
      </w:pPr>
      <w:r>
        <w:separator/>
      </w:r>
    </w:p>
  </w:endnote>
  <w:endnote w:type="continuationSeparator" w:id="0">
    <w:p w14:paraId="3F3CBF2B" w14:textId="77777777" w:rsidR="00403138" w:rsidRDefault="004031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38299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7BD8D" w14:textId="77777777" w:rsidR="00403138" w:rsidRDefault="00403138" w:rsidP="00E71FC3">
      <w:pPr>
        <w:spacing w:after="0" w:line="240" w:lineRule="auto"/>
      </w:pPr>
      <w:r>
        <w:separator/>
      </w:r>
    </w:p>
  </w:footnote>
  <w:footnote w:type="continuationSeparator" w:id="0">
    <w:p w14:paraId="27A403A8" w14:textId="77777777" w:rsidR="00403138" w:rsidRDefault="004031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79"/>
    <w:rsid w:val="001A7C09"/>
    <w:rsid w:val="00403138"/>
    <w:rsid w:val="00546E9D"/>
    <w:rsid w:val="005B0079"/>
    <w:rsid w:val="00733BE7"/>
    <w:rsid w:val="008877F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5201D"/>
  <w15:chartTrackingRefBased/>
  <w15:docId w15:val="{64FDCB38-BF6D-4067-977B-6CED096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B00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86</Words>
  <Characters>599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2017-01-04T19:55:00Z</dcterms:created>
  <dcterms:modified xsi:type="dcterms:W3CDTF">2026-02-14T08:42:00Z</dcterms:modified>
</cp:coreProperties>
</file>