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54FA2" w14:textId="77777777" w:rsidR="00425ADE" w:rsidRDefault="00425ADE" w:rsidP="00425AD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ARTER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3E3CD9FC" w14:textId="77777777" w:rsidR="00425ADE" w:rsidRDefault="00425ADE" w:rsidP="00425AD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Stanton Harcourt,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Oxfordshire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. Yeoman.</w:t>
      </w:r>
    </w:p>
    <w:p w14:paraId="3F83741C" w14:textId="77777777" w:rsidR="00425ADE" w:rsidRDefault="00425ADE" w:rsidP="00425AD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10A2EAA" w14:textId="77777777" w:rsidR="00425ADE" w:rsidRDefault="00425ADE" w:rsidP="00425AD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EACF716" w14:textId="77777777" w:rsidR="00425ADE" w:rsidRDefault="00425ADE" w:rsidP="00425AD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Sir Francis Lovell, Lord Lovell(q.v.), brought a plaint of trespass </w:t>
      </w:r>
    </w:p>
    <w:p w14:paraId="7C900432" w14:textId="77777777" w:rsidR="00425ADE" w:rsidRDefault="00425ADE" w:rsidP="00425AD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against him and 5 others.</w:t>
      </w:r>
    </w:p>
    <w:p w14:paraId="3BFDE016" w14:textId="77777777" w:rsidR="00425ADE" w:rsidRDefault="00425ADE" w:rsidP="00425AD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158A7174" w14:textId="77777777" w:rsidR="00425ADE" w:rsidRDefault="00425ADE" w:rsidP="00425AD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B2F3139" w14:textId="77777777" w:rsidR="00425ADE" w:rsidRDefault="00425ADE" w:rsidP="00425AD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C805FDA" w14:textId="77777777" w:rsidR="00425ADE" w:rsidRDefault="00425ADE" w:rsidP="00425AD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29 September 2021</w:t>
      </w:r>
    </w:p>
    <w:p w14:paraId="6089C23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4BBD3" w14:textId="77777777" w:rsidR="00425ADE" w:rsidRDefault="00425ADE" w:rsidP="009139A6">
      <w:r>
        <w:separator/>
      </w:r>
    </w:p>
  </w:endnote>
  <w:endnote w:type="continuationSeparator" w:id="0">
    <w:p w14:paraId="472842A8" w14:textId="77777777" w:rsidR="00425ADE" w:rsidRDefault="00425AD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7D4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7BF5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6062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EBE590" w14:textId="77777777" w:rsidR="00425ADE" w:rsidRDefault="00425ADE" w:rsidP="009139A6">
      <w:r>
        <w:separator/>
      </w:r>
    </w:p>
  </w:footnote>
  <w:footnote w:type="continuationSeparator" w:id="0">
    <w:p w14:paraId="21902220" w14:textId="77777777" w:rsidR="00425ADE" w:rsidRDefault="00425AD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9F84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51EE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4621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ADE"/>
    <w:rsid w:val="000666E0"/>
    <w:rsid w:val="002510B7"/>
    <w:rsid w:val="00425ADE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AFA12"/>
  <w15:chartTrackingRefBased/>
  <w15:docId w15:val="{13784624-FC76-4C5B-BBB4-C41397576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25A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2021-11-06T20:27:00Z</dcterms:created>
  <dcterms:modified xsi:type="dcterms:W3CDTF">2021-11-06T20:28:00Z</dcterms:modified>
</cp:coreProperties>
</file>