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73AB6" w14:textId="77777777" w:rsidR="00A91618" w:rsidRDefault="00A91618" w:rsidP="00A9161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Magdalen ARRYK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fl.1483)</w:t>
      </w:r>
    </w:p>
    <w:p w14:paraId="42740D51" w14:textId="77777777" w:rsidR="00A91618" w:rsidRDefault="00A91618" w:rsidP="00A9161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Living in Broad Street Ward, London.</w:t>
      </w:r>
    </w:p>
    <w:p w14:paraId="792FB4EA" w14:textId="77777777" w:rsidR="00A91618" w:rsidRDefault="00A91618" w:rsidP="00A91618">
      <w:pPr>
        <w:pStyle w:val="NoSpacing"/>
        <w:rPr>
          <w:rFonts w:eastAsia="Times New Roman" w:cs="Times New Roman"/>
          <w:szCs w:val="24"/>
        </w:rPr>
      </w:pPr>
    </w:p>
    <w:p w14:paraId="363C62B4" w14:textId="77777777" w:rsidR="00A91618" w:rsidRDefault="00A91618" w:rsidP="00A91618">
      <w:pPr>
        <w:pStyle w:val="NoSpacing"/>
        <w:rPr>
          <w:rFonts w:eastAsia="Times New Roman" w:cs="Times New Roman"/>
          <w:szCs w:val="24"/>
        </w:rPr>
      </w:pPr>
    </w:p>
    <w:p w14:paraId="45A36A3C" w14:textId="77777777" w:rsidR="00A91618" w:rsidRDefault="00A91618" w:rsidP="00A916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From Germany.    </w:t>
      </w:r>
    </w:p>
    <w:p w14:paraId="292F4748" w14:textId="77777777" w:rsidR="00A91618" w:rsidRPr="006370AE" w:rsidRDefault="00A91618" w:rsidP="00A91618">
      <w:pPr>
        <w:pStyle w:val="NoSpacing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 xml:space="preserve">(“The Alien Communities of London in the Fifteenth Century” </w:t>
      </w:r>
      <w:proofErr w:type="spellStart"/>
      <w:r w:rsidRPr="006370AE">
        <w:rPr>
          <w:rFonts w:cs="Times New Roman"/>
          <w:szCs w:val="24"/>
        </w:rPr>
        <w:t>ed.J.</w:t>
      </w:r>
      <w:proofErr w:type="gramStart"/>
      <w:r w:rsidRPr="006370AE">
        <w:rPr>
          <w:rFonts w:cs="Times New Roman"/>
          <w:szCs w:val="24"/>
        </w:rPr>
        <w:t>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</w:t>
      </w:r>
      <w:proofErr w:type="spellEnd"/>
      <w:proofErr w:type="gramEnd"/>
      <w:r w:rsidRPr="006370AE">
        <w:rPr>
          <w:rFonts w:cs="Times New Roman"/>
          <w:szCs w:val="24"/>
        </w:rPr>
        <w:t>,</w:t>
      </w:r>
    </w:p>
    <w:p w14:paraId="15CE5393" w14:textId="77777777" w:rsidR="00A91618" w:rsidRDefault="00A91618" w:rsidP="00A91618">
      <w:pPr>
        <w:pStyle w:val="NoSpacing"/>
        <w:rPr>
          <w:rFonts w:eastAsia="Times New Roman"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eastAsia="Times New Roman" w:cs="Times New Roman"/>
          <w:szCs w:val="24"/>
        </w:rPr>
        <w:t>75)</w:t>
      </w:r>
    </w:p>
    <w:p w14:paraId="2768EDA5" w14:textId="77777777" w:rsidR="00A91618" w:rsidRDefault="00A91618" w:rsidP="00A9161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= James, </w:t>
      </w:r>
      <w:proofErr w:type="spellStart"/>
      <w:r>
        <w:rPr>
          <w:rFonts w:eastAsia="Times New Roman" w:cs="Times New Roman"/>
          <w:szCs w:val="24"/>
        </w:rPr>
        <w:t>armourer</w:t>
      </w:r>
      <w:proofErr w:type="spellEnd"/>
      <w:r>
        <w:rPr>
          <w:rFonts w:eastAsia="Times New Roman" w:cs="Times New Roman"/>
          <w:szCs w:val="24"/>
        </w:rPr>
        <w:t>, who was also German(q.v.).   (ibid.)</w:t>
      </w:r>
    </w:p>
    <w:p w14:paraId="7F71921A" w14:textId="77777777" w:rsidR="00A91618" w:rsidRDefault="00A91618" w:rsidP="00A91618">
      <w:pPr>
        <w:pStyle w:val="NoSpacing"/>
        <w:rPr>
          <w:rFonts w:eastAsia="Times New Roman" w:cs="Times New Roman"/>
          <w:szCs w:val="24"/>
        </w:rPr>
      </w:pPr>
    </w:p>
    <w:p w14:paraId="42FEF45E" w14:textId="77777777" w:rsidR="00A91618" w:rsidRDefault="00A91618" w:rsidP="00A91618">
      <w:pPr>
        <w:pStyle w:val="NoSpacing"/>
        <w:rPr>
          <w:rFonts w:eastAsia="Times New Roman" w:cs="Times New Roman"/>
          <w:szCs w:val="24"/>
        </w:rPr>
      </w:pPr>
    </w:p>
    <w:p w14:paraId="49F19CFB" w14:textId="77777777" w:rsidR="00A91618" w:rsidRDefault="00A91618" w:rsidP="00A9161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March 2023</w:t>
      </w:r>
    </w:p>
    <w:p w14:paraId="1F570E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1A28B" w14:textId="77777777" w:rsidR="00A91618" w:rsidRDefault="00A91618" w:rsidP="009139A6">
      <w:r>
        <w:separator/>
      </w:r>
    </w:p>
  </w:endnote>
  <w:endnote w:type="continuationSeparator" w:id="0">
    <w:p w14:paraId="33E3EF48" w14:textId="77777777" w:rsidR="00A91618" w:rsidRDefault="00A916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4FB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14A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834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22BA9" w14:textId="77777777" w:rsidR="00A91618" w:rsidRDefault="00A91618" w:rsidP="009139A6">
      <w:r>
        <w:separator/>
      </w:r>
    </w:p>
  </w:footnote>
  <w:footnote w:type="continuationSeparator" w:id="0">
    <w:p w14:paraId="1D2510D4" w14:textId="77777777" w:rsidR="00A91618" w:rsidRDefault="00A916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998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537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44E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18"/>
    <w:rsid w:val="000666E0"/>
    <w:rsid w:val="002510B7"/>
    <w:rsid w:val="005C130B"/>
    <w:rsid w:val="00826F5C"/>
    <w:rsid w:val="009139A6"/>
    <w:rsid w:val="009448BB"/>
    <w:rsid w:val="00947624"/>
    <w:rsid w:val="00A3176C"/>
    <w:rsid w:val="00A9161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81C4"/>
  <w15:chartTrackingRefBased/>
  <w15:docId w15:val="{27966FAD-5547-41DF-A021-11F294B6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2023-03-26T14:23:00Z</dcterms:created>
  <dcterms:modified xsi:type="dcterms:W3CDTF">2023-03-26T14:24:00Z</dcterms:modified>
</cp:coreProperties>
</file>