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D5AD" w14:textId="77777777" w:rsidR="003325E5" w:rsidRDefault="003325E5" w:rsidP="00332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AROWESMYTH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4C6B406A" w14:textId="77777777" w:rsidR="003325E5" w:rsidRDefault="003325E5" w:rsidP="00332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Malmesbury</w:t>
      </w:r>
      <w:proofErr w:type="spellEnd"/>
      <w:r>
        <w:rPr>
          <w:rFonts w:cs="Times New Roman"/>
          <w:szCs w:val="24"/>
        </w:rPr>
        <w:t>.</w:t>
      </w:r>
    </w:p>
    <w:p w14:paraId="499308EF" w14:textId="77777777" w:rsidR="003325E5" w:rsidRDefault="003325E5" w:rsidP="003325E5">
      <w:pPr>
        <w:pStyle w:val="NoSpacing"/>
        <w:rPr>
          <w:rFonts w:cs="Times New Roman"/>
          <w:szCs w:val="24"/>
        </w:rPr>
      </w:pPr>
    </w:p>
    <w:p w14:paraId="28CA9E47" w14:textId="77777777" w:rsidR="003325E5" w:rsidRDefault="003325E5" w:rsidP="003325E5">
      <w:pPr>
        <w:pStyle w:val="NoSpacing"/>
        <w:rPr>
          <w:rFonts w:cs="Times New Roman"/>
          <w:szCs w:val="24"/>
        </w:rPr>
      </w:pPr>
    </w:p>
    <w:p w14:paraId="0026E163" w14:textId="77777777" w:rsidR="003325E5" w:rsidRDefault="003325E5" w:rsidP="00332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Jan.1415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Acclayn</w:t>
      </w:r>
      <w:proofErr w:type="spellEnd"/>
      <w:r>
        <w:rPr>
          <w:rFonts w:cs="Times New Roman"/>
          <w:szCs w:val="24"/>
        </w:rPr>
        <w:t>(q.v.) was commissioned to arrest him and take him before</w:t>
      </w:r>
    </w:p>
    <w:p w14:paraId="6EA15367" w14:textId="77777777" w:rsidR="003325E5" w:rsidRDefault="003325E5" w:rsidP="00332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King.     (C.P.R. 1413-16 p.293)</w:t>
      </w:r>
    </w:p>
    <w:p w14:paraId="3E09785A" w14:textId="77777777" w:rsidR="003325E5" w:rsidRDefault="003325E5" w:rsidP="003325E5">
      <w:pPr>
        <w:pStyle w:val="NoSpacing"/>
        <w:rPr>
          <w:rFonts w:cs="Times New Roman"/>
          <w:szCs w:val="24"/>
        </w:rPr>
      </w:pPr>
    </w:p>
    <w:p w14:paraId="0C5AE625" w14:textId="77777777" w:rsidR="003325E5" w:rsidRDefault="003325E5" w:rsidP="003325E5">
      <w:pPr>
        <w:pStyle w:val="NoSpacing"/>
        <w:rPr>
          <w:rFonts w:cs="Times New Roman"/>
          <w:szCs w:val="24"/>
        </w:rPr>
      </w:pPr>
    </w:p>
    <w:p w14:paraId="163BDDEE" w14:textId="77777777" w:rsidR="003325E5" w:rsidRDefault="003325E5" w:rsidP="00332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2023</w:t>
      </w:r>
    </w:p>
    <w:p w14:paraId="5A007B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F0981" w14:textId="77777777" w:rsidR="003325E5" w:rsidRDefault="003325E5" w:rsidP="009139A6">
      <w:r>
        <w:separator/>
      </w:r>
    </w:p>
  </w:endnote>
  <w:endnote w:type="continuationSeparator" w:id="0">
    <w:p w14:paraId="774FA29D" w14:textId="77777777" w:rsidR="003325E5" w:rsidRDefault="003325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B5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0D2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2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FCDF7" w14:textId="77777777" w:rsidR="003325E5" w:rsidRDefault="003325E5" w:rsidP="009139A6">
      <w:r>
        <w:separator/>
      </w:r>
    </w:p>
  </w:footnote>
  <w:footnote w:type="continuationSeparator" w:id="0">
    <w:p w14:paraId="30033F92" w14:textId="77777777" w:rsidR="003325E5" w:rsidRDefault="003325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11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80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44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E5"/>
    <w:rsid w:val="000666E0"/>
    <w:rsid w:val="002510B7"/>
    <w:rsid w:val="003325E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79573"/>
  <w15:chartTrackingRefBased/>
  <w15:docId w15:val="{741BA5E7-7073-4E9A-928F-D29B04A3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2023-04-08T20:08:00Z</dcterms:created>
  <dcterms:modified xsi:type="dcterms:W3CDTF">2023-04-08T20:09:00Z</dcterms:modified>
</cp:coreProperties>
</file>