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3A03" w14:textId="77777777" w:rsidR="001E07E1" w:rsidRDefault="001E07E1" w:rsidP="001E07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de AROUNDELL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13B4F7E" w14:textId="77777777" w:rsidR="001E07E1" w:rsidRDefault="001E07E1" w:rsidP="001E07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Rochester, Kent.</w:t>
      </w:r>
    </w:p>
    <w:p w14:paraId="0B657CC7" w14:textId="77777777" w:rsidR="001E07E1" w:rsidRDefault="001E07E1" w:rsidP="001E07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F709644" w14:textId="77777777" w:rsidR="001E07E1" w:rsidRDefault="001E07E1" w:rsidP="001E07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417C7B" w14:textId="77777777" w:rsidR="001E07E1" w:rsidRDefault="001E07E1" w:rsidP="001E0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45142FD" w14:textId="77777777" w:rsidR="001E07E1" w:rsidRDefault="001E07E1" w:rsidP="001E07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C83C89C" w14:textId="77777777" w:rsidR="001E07E1" w:rsidRDefault="001E07E1" w:rsidP="001E07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40DAB" w14:textId="77777777" w:rsidR="001E07E1" w:rsidRDefault="001E07E1" w:rsidP="001E07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7D42D9" w14:textId="77777777" w:rsidR="001E07E1" w:rsidRDefault="001E07E1" w:rsidP="001E07E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2022</w:t>
      </w:r>
    </w:p>
    <w:p w14:paraId="4C32FE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22FD1" w14:textId="77777777" w:rsidR="001E07E1" w:rsidRDefault="001E07E1" w:rsidP="009139A6">
      <w:r>
        <w:separator/>
      </w:r>
    </w:p>
  </w:endnote>
  <w:endnote w:type="continuationSeparator" w:id="0">
    <w:p w14:paraId="028BF90A" w14:textId="77777777" w:rsidR="001E07E1" w:rsidRDefault="001E07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589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B9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3DB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DCB8" w14:textId="77777777" w:rsidR="001E07E1" w:rsidRDefault="001E07E1" w:rsidP="009139A6">
      <w:r>
        <w:separator/>
      </w:r>
    </w:p>
  </w:footnote>
  <w:footnote w:type="continuationSeparator" w:id="0">
    <w:p w14:paraId="50706CF2" w14:textId="77777777" w:rsidR="001E07E1" w:rsidRDefault="001E07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943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949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5EF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E1"/>
    <w:rsid w:val="000666E0"/>
    <w:rsid w:val="001E07E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5CE29"/>
  <w15:chartTrackingRefBased/>
  <w15:docId w15:val="{2069BBFB-C9EC-4B5E-AA5A-36826433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07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2022-04-07T10:35:00Z</dcterms:created>
  <dcterms:modified xsi:type="dcterms:W3CDTF">2022-04-07T10:36:00Z</dcterms:modified>
</cp:coreProperties>
</file>