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ARONDELL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(fl.1432)</w:t>
      </w:r>
    </w:p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Andover,</w:t>
      </w:r>
    </w:p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24-72)</w:t>
      </w:r>
    </w:p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3514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3514" w:rsidRPr="0058039B" w:rsidRDefault="009B3514" w:rsidP="009B35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</w:p>
    <w:p w:rsidR="006B2F86" w:rsidRPr="009B3514" w:rsidRDefault="009B3514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9B351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3514" w:rsidRDefault="009B3514" w:rsidP="00E71FC3">
      <w:pPr>
        <w:spacing w:after="0" w:line="240" w:lineRule="auto"/>
      </w:pPr>
      <w:r>
        <w:separator/>
      </w:r>
    </w:p>
  </w:endnote>
  <w:endnote w:type="continuationSeparator" w:id="0">
    <w:p w:rsidR="009B3514" w:rsidRDefault="009B351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3514" w:rsidRDefault="009B3514" w:rsidP="00E71FC3">
      <w:pPr>
        <w:spacing w:after="0" w:line="240" w:lineRule="auto"/>
      </w:pPr>
      <w:r>
        <w:separator/>
      </w:r>
    </w:p>
  </w:footnote>
  <w:footnote w:type="continuationSeparator" w:id="0">
    <w:p w:rsidR="009B3514" w:rsidRDefault="009B351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514"/>
    <w:rsid w:val="009B3514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CF631"/>
  <w15:chartTrackingRefBased/>
  <w15:docId w15:val="{3F0CF653-F4F6-4A88-9533-24F522C7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2016-03-18T20:22:00Z</dcterms:created>
  <dcterms:modified xsi:type="dcterms:W3CDTF">2016-03-18T20:24:00Z</dcterms:modified>
</cp:coreProperties>
</file>