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AC62F" w14:textId="77777777" w:rsidR="00E5051C" w:rsidRDefault="00E5051C" w:rsidP="00E505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ARNOYAT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0C1D085" w14:textId="77777777" w:rsidR="00E5051C" w:rsidRDefault="00E5051C" w:rsidP="00E505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266930D2" w14:textId="77777777" w:rsidR="00E5051C" w:rsidRDefault="00E5051C" w:rsidP="00E505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C82AC1A" w14:textId="77777777" w:rsidR="00E5051C" w:rsidRDefault="00E5051C" w:rsidP="00E505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C112F2F" w14:textId="77777777" w:rsidR="00E5051C" w:rsidRDefault="00E5051C" w:rsidP="00E5051C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2A4BF614" w14:textId="77777777" w:rsidR="00E5051C" w:rsidRPr="00065994" w:rsidRDefault="00E5051C" w:rsidP="00E5051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3F2C30D9" w14:textId="77777777" w:rsidR="00E5051C" w:rsidRPr="00065994" w:rsidRDefault="00E5051C" w:rsidP="00E5051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1D5AD348" w14:textId="77777777" w:rsidR="00E5051C" w:rsidRDefault="00E5051C" w:rsidP="00E5051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068363E" w14:textId="77777777" w:rsidR="00E5051C" w:rsidRDefault="00E5051C" w:rsidP="00E505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8F5AE21" w14:textId="77777777" w:rsidR="00E5051C" w:rsidRDefault="00E5051C" w:rsidP="00E505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4261E61" w14:textId="77777777" w:rsidR="00E5051C" w:rsidRDefault="00E5051C" w:rsidP="00E505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22 September 2023</w:t>
      </w:r>
    </w:p>
    <w:p w14:paraId="2616CF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436E8" w14:textId="77777777" w:rsidR="00E5051C" w:rsidRDefault="00E5051C" w:rsidP="009139A6">
      <w:r>
        <w:separator/>
      </w:r>
    </w:p>
  </w:endnote>
  <w:endnote w:type="continuationSeparator" w:id="0">
    <w:p w14:paraId="7D6C21A7" w14:textId="77777777" w:rsidR="00E5051C" w:rsidRDefault="00E505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E2B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02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8F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F03CD" w14:textId="77777777" w:rsidR="00E5051C" w:rsidRDefault="00E5051C" w:rsidP="009139A6">
      <w:r>
        <w:separator/>
      </w:r>
    </w:p>
  </w:footnote>
  <w:footnote w:type="continuationSeparator" w:id="0">
    <w:p w14:paraId="7E4E817F" w14:textId="77777777" w:rsidR="00E5051C" w:rsidRDefault="00E505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98D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15A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3FE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1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051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31747"/>
  <w15:chartTrackingRefBased/>
  <w15:docId w15:val="{EBC77BCB-4896-4E8C-BC26-14AC81B59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2023-09-30T18:17:00Z</dcterms:created>
  <dcterms:modified xsi:type="dcterms:W3CDTF">2023-09-30T18:17:00Z</dcterms:modified>
</cp:coreProperties>
</file>