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CDC5B7" w14:textId="37D71F31" w:rsidR="00BA00AB" w:rsidRDefault="006226E5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Philip ARNOLDSON</w:t>
      </w:r>
      <w:r>
        <w:rPr>
          <w:rFonts w:cs="Times New Roman"/>
          <w:szCs w:val="24"/>
        </w:rPr>
        <w:t xml:space="preserve">      (fl.1477)</w:t>
      </w:r>
    </w:p>
    <w:p w14:paraId="52D468E0" w14:textId="152B8EE1" w:rsidR="006226E5" w:rsidRDefault="006226E5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born in Calais.</w:t>
      </w:r>
    </w:p>
    <w:p w14:paraId="43150F87" w14:textId="1A0173F4" w:rsidR="006226E5" w:rsidRDefault="006226E5" w:rsidP="009139A6">
      <w:pPr>
        <w:pStyle w:val="NoSpacing"/>
        <w:rPr>
          <w:rFonts w:cs="Times New Roman"/>
          <w:szCs w:val="24"/>
        </w:rPr>
      </w:pPr>
    </w:p>
    <w:p w14:paraId="44CA1D2D" w14:textId="18CE1068" w:rsidR="006226E5" w:rsidRDefault="006226E5" w:rsidP="009139A6">
      <w:pPr>
        <w:pStyle w:val="NoSpacing"/>
        <w:rPr>
          <w:rFonts w:cs="Times New Roman"/>
          <w:szCs w:val="24"/>
        </w:rPr>
      </w:pPr>
    </w:p>
    <w:p w14:paraId="34581D14" w14:textId="74191618" w:rsidR="006226E5" w:rsidRDefault="006226E5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Apr.1477</w:t>
      </w:r>
      <w:r>
        <w:rPr>
          <w:rFonts w:cs="Times New Roman"/>
          <w:szCs w:val="24"/>
        </w:rPr>
        <w:tab/>
        <w:t>He was granted letters of denization.   (C.P.R. 1476-85 p.42)</w:t>
      </w:r>
    </w:p>
    <w:p w14:paraId="017192BB" w14:textId="7D16B4B8" w:rsidR="006226E5" w:rsidRDefault="006226E5" w:rsidP="009139A6">
      <w:pPr>
        <w:pStyle w:val="NoSpacing"/>
        <w:rPr>
          <w:rFonts w:cs="Times New Roman"/>
          <w:szCs w:val="24"/>
        </w:rPr>
      </w:pPr>
    </w:p>
    <w:p w14:paraId="6B1FFE2A" w14:textId="45667849" w:rsidR="006226E5" w:rsidRDefault="006226E5" w:rsidP="009139A6">
      <w:pPr>
        <w:pStyle w:val="NoSpacing"/>
        <w:rPr>
          <w:rFonts w:cs="Times New Roman"/>
          <w:szCs w:val="24"/>
        </w:rPr>
      </w:pPr>
    </w:p>
    <w:p w14:paraId="07215912" w14:textId="49BF5014" w:rsidR="006226E5" w:rsidRPr="006226E5" w:rsidRDefault="006226E5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27 March 2023</w:t>
      </w:r>
    </w:p>
    <w:sectPr w:rsidR="006226E5" w:rsidRPr="006226E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B30176" w14:textId="77777777" w:rsidR="006226E5" w:rsidRDefault="006226E5" w:rsidP="009139A6">
      <w:r>
        <w:separator/>
      </w:r>
    </w:p>
  </w:endnote>
  <w:endnote w:type="continuationSeparator" w:id="0">
    <w:p w14:paraId="0A558D6D" w14:textId="77777777" w:rsidR="006226E5" w:rsidRDefault="006226E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E0FFF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B3090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2110C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26C6D6" w14:textId="77777777" w:rsidR="006226E5" w:rsidRDefault="006226E5" w:rsidP="009139A6">
      <w:r>
        <w:separator/>
      </w:r>
    </w:p>
  </w:footnote>
  <w:footnote w:type="continuationSeparator" w:id="0">
    <w:p w14:paraId="38F62650" w14:textId="77777777" w:rsidR="006226E5" w:rsidRDefault="006226E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5EB74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C5A2D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1D24E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6E5"/>
    <w:rsid w:val="000666E0"/>
    <w:rsid w:val="002510B7"/>
    <w:rsid w:val="005C130B"/>
    <w:rsid w:val="006226E5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12C8BF"/>
  <w15:chartTrackingRefBased/>
  <w15:docId w15:val="{B0796128-63F7-4AF7-A996-8EACDA8E0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20</Words>
  <Characters>120</Characters>
  <Application>Microsoft Office Word</Application>
  <DocSecurity>0</DocSecurity>
  <Lines>1</Lines>
  <Paragraphs>1</Paragraphs>
  <ScaleCrop>false</ScaleCrop>
  <Company/>
  <LinksUpToDate>false</LinksUpToDate>
  <CharactersWithSpaces>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2023-03-27T08:32:00Z</dcterms:created>
  <dcterms:modified xsi:type="dcterms:W3CDTF">2023-03-27T08:33:00Z</dcterms:modified>
</cp:coreProperties>
</file>