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John ARNOLDSON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Carlisle diocese. Priest.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Mar.1471</w:t>
      </w:r>
      <w:r>
        <w:rPr>
          <w:rFonts w:ascii="Times New Roman" w:hAnsi="Times New Roman" w:cs="Times New Roman"/>
          <w:sz w:val="24"/>
          <w:szCs w:val="24"/>
        </w:rPr>
        <w:tab/>
        <w:t>He had once intended to join the Carthusian Order and informed only his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confessor of this. However, he later changed his mind and now wished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enter </w:t>
      </w:r>
      <w:proofErr w:type="spellStart"/>
      <w:r>
        <w:rPr>
          <w:rFonts w:ascii="Times New Roman" w:hAnsi="Times New Roman" w:cs="Times New Roman"/>
          <w:sz w:val="24"/>
          <w:szCs w:val="24"/>
        </w:rPr>
        <w:t>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Abbey, a house of the Bridgettine Order, in the diocese of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London. He sought a declaration that he was not obliged to join the </w:t>
      </w:r>
    </w:p>
    <w:p w:rsidR="00E810CF" w:rsidRPr="00757E3D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Carthusian Order and may enter </w:t>
      </w:r>
      <w:proofErr w:type="spellStart"/>
      <w:r>
        <w:rPr>
          <w:rFonts w:ascii="Times New Roman" w:hAnsi="Times New Roman" w:cs="Times New Roman"/>
          <w:sz w:val="24"/>
          <w:szCs w:val="24"/>
        </w:rPr>
        <w:t>Syon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 Approved.</w:t>
      </w:r>
    </w:p>
    <w:p w:rsidR="00E810CF" w:rsidRDefault="00E810CF" w:rsidP="00E810C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p.51)</w:t>
      </w: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10CF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E810CF" w:rsidP="00E810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0CF" w:rsidRDefault="00E810CF" w:rsidP="00E71FC3">
      <w:pPr>
        <w:spacing w:after="0" w:line="240" w:lineRule="auto"/>
      </w:pPr>
      <w:r>
        <w:separator/>
      </w:r>
    </w:p>
  </w:endnote>
  <w:endnote w:type="continuationSeparator" w:id="0">
    <w:p w:rsidR="00E810CF" w:rsidRDefault="00E810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0CF" w:rsidRDefault="00E810CF" w:rsidP="00E71FC3">
      <w:pPr>
        <w:spacing w:after="0" w:line="240" w:lineRule="auto"/>
      </w:pPr>
      <w:r>
        <w:separator/>
      </w:r>
    </w:p>
  </w:footnote>
  <w:footnote w:type="continuationSeparator" w:id="0">
    <w:p w:rsidR="00E810CF" w:rsidRDefault="00E810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0CF"/>
    <w:rsid w:val="00AB52E8"/>
    <w:rsid w:val="00B16D3F"/>
    <w:rsid w:val="00E71FC3"/>
    <w:rsid w:val="00E810C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7F7055-89F9-4DB0-993A-CC9D05941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2016-03-04T15:08:00Z</dcterms:created>
  <dcterms:modified xsi:type="dcterms:W3CDTF">2016-03-04T15:08:00Z</dcterms:modified>
</cp:coreProperties>
</file>