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EDF5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ARNOLDE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AC2A6EC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</w:p>
    <w:p w14:paraId="088A7A30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</w:p>
    <w:p w14:paraId="437E3DBB" w14:textId="77777777" w:rsidR="00432A47" w:rsidRDefault="00432A47" w:rsidP="00432A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5D1314E9" w14:textId="77777777" w:rsidR="00432A47" w:rsidRDefault="00432A47" w:rsidP="00432A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</w:t>
      </w:r>
      <w:proofErr w:type="spellStart"/>
      <w:r>
        <w:rPr>
          <w:rFonts w:cs="Times New Roman"/>
          <w:szCs w:val="24"/>
        </w:rPr>
        <w:t>Tyringham</w:t>
      </w:r>
      <w:proofErr w:type="spellEnd"/>
      <w:r>
        <w:rPr>
          <w:rFonts w:cs="Times New Roman"/>
          <w:szCs w:val="24"/>
        </w:rPr>
        <w:t>(q.v.).</w:t>
      </w:r>
    </w:p>
    <w:p w14:paraId="401610A7" w14:textId="77777777" w:rsidR="00432A47" w:rsidRDefault="00432A47" w:rsidP="00432A4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989A0A0" w14:textId="77777777" w:rsidR="00432A47" w:rsidRDefault="00432A47" w:rsidP="00432A4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pp.133-4)</w:t>
      </w:r>
    </w:p>
    <w:p w14:paraId="1FE3D851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</w:p>
    <w:p w14:paraId="02EE6C21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</w:p>
    <w:p w14:paraId="0FB6D328" w14:textId="77777777" w:rsidR="00432A47" w:rsidRDefault="00432A47" w:rsidP="00432A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October 2023</w:t>
      </w:r>
    </w:p>
    <w:p w14:paraId="24185D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58152" w14:textId="77777777" w:rsidR="00432A47" w:rsidRDefault="00432A47" w:rsidP="009139A6">
      <w:r>
        <w:separator/>
      </w:r>
    </w:p>
  </w:endnote>
  <w:endnote w:type="continuationSeparator" w:id="0">
    <w:p w14:paraId="70F5CABB" w14:textId="77777777" w:rsidR="00432A47" w:rsidRDefault="00432A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B69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F39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CC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97724" w14:textId="77777777" w:rsidR="00432A47" w:rsidRDefault="00432A47" w:rsidP="009139A6">
      <w:r>
        <w:separator/>
      </w:r>
    </w:p>
  </w:footnote>
  <w:footnote w:type="continuationSeparator" w:id="0">
    <w:p w14:paraId="62844AB7" w14:textId="77777777" w:rsidR="00432A47" w:rsidRDefault="00432A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80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87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D9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7"/>
    <w:rsid w:val="000666E0"/>
    <w:rsid w:val="002510B7"/>
    <w:rsid w:val="00432A4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1152F"/>
  <w15:chartTrackingRefBased/>
  <w15:docId w15:val="{895EE405-9490-48BF-9AC9-4F8C5820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2023-10-11T19:29:00Z</dcterms:created>
  <dcterms:modified xsi:type="dcterms:W3CDTF">2023-10-11T19:29:00Z</dcterms:modified>
</cp:coreProperties>
</file>