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724C7" w14:textId="77777777" w:rsidR="00081D2B" w:rsidRDefault="00081D2B" w:rsidP="00081D2B">
      <w:pPr>
        <w:pStyle w:val="NoSpacing"/>
        <w:rPr>
          <w:rFonts w:cs="Times New Roman"/>
          <w:szCs w:val="24"/>
        </w:rPr>
      </w:pPr>
      <w:r w:rsidRPr="00B55680">
        <w:rPr>
          <w:rFonts w:cs="Times New Roman"/>
          <w:szCs w:val="24"/>
          <w:u w:val="single"/>
        </w:rPr>
        <w:t>John ARNOLDE</w:t>
      </w:r>
      <w:r w:rsidRPr="00B55680">
        <w:rPr>
          <w:rFonts w:cs="Times New Roman"/>
          <w:szCs w:val="24"/>
        </w:rPr>
        <w:t xml:space="preserve">   </w:t>
      </w:r>
      <w:proofErr w:type="gramStart"/>
      <w:r w:rsidRPr="00B55680">
        <w:rPr>
          <w:rFonts w:cs="Times New Roman"/>
          <w:szCs w:val="24"/>
        </w:rPr>
        <w:t xml:space="preserve">   (</w:t>
      </w:r>
      <w:proofErr w:type="gramEnd"/>
      <w:r w:rsidRPr="00B55680">
        <w:rPr>
          <w:rFonts w:cs="Times New Roman"/>
          <w:szCs w:val="24"/>
        </w:rPr>
        <w:t>fl.1453)</w:t>
      </w:r>
    </w:p>
    <w:p w14:paraId="0E9ACFB8" w14:textId="77777777" w:rsidR="00081D2B" w:rsidRDefault="00081D2B" w:rsidP="00081D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St.Michael’s</w:t>
      </w:r>
      <w:proofErr w:type="spellEnd"/>
      <w:proofErr w:type="gramEnd"/>
      <w:r>
        <w:rPr>
          <w:rFonts w:cs="Times New Roman"/>
          <w:szCs w:val="24"/>
        </w:rPr>
        <w:t xml:space="preserve"> Church, Gloucester.</w:t>
      </w:r>
    </w:p>
    <w:p w14:paraId="641F8F1F" w14:textId="77777777" w:rsidR="00081D2B" w:rsidRDefault="00081D2B" w:rsidP="00081D2B">
      <w:pPr>
        <w:pStyle w:val="NoSpacing"/>
        <w:rPr>
          <w:rFonts w:cs="Times New Roman"/>
          <w:szCs w:val="24"/>
        </w:rPr>
      </w:pPr>
    </w:p>
    <w:p w14:paraId="29C28AD4" w14:textId="77777777" w:rsidR="00081D2B" w:rsidRDefault="00081D2B" w:rsidP="00081D2B">
      <w:pPr>
        <w:pStyle w:val="NoSpacing"/>
        <w:rPr>
          <w:rFonts w:cs="Times New Roman"/>
          <w:szCs w:val="24"/>
        </w:rPr>
      </w:pPr>
    </w:p>
    <w:p w14:paraId="2754B671" w14:textId="77777777" w:rsidR="00081D2B" w:rsidRDefault="00081D2B" w:rsidP="00081D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He made his Will.</w:t>
      </w:r>
    </w:p>
    <w:p w14:paraId="77E7D534" w14:textId="77777777" w:rsidR="00081D2B" w:rsidRDefault="00081D2B" w:rsidP="00081D2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Lambeth Wills” from “The Genealogist” ed. </w:t>
      </w:r>
      <w:proofErr w:type="spellStart"/>
      <w:r>
        <w:rPr>
          <w:rFonts w:cs="Times New Roman"/>
          <w:szCs w:val="24"/>
        </w:rPr>
        <w:t>H.</w:t>
      </w:r>
      <w:proofErr w:type="gramStart"/>
      <w:r>
        <w:rPr>
          <w:rFonts w:cs="Times New Roman"/>
          <w:szCs w:val="24"/>
        </w:rPr>
        <w:t>W.Forsyth</w:t>
      </w:r>
      <w:proofErr w:type="spellEnd"/>
      <w:proofErr w:type="gramEnd"/>
      <w:r>
        <w:rPr>
          <w:rFonts w:cs="Times New Roman"/>
          <w:szCs w:val="24"/>
        </w:rPr>
        <w:t xml:space="preserve"> Harwood, volume XXXIV pub. George Bell and sons, 1918, p.55)</w:t>
      </w:r>
    </w:p>
    <w:p w14:paraId="13EB2906" w14:textId="77777777" w:rsidR="00081D2B" w:rsidRDefault="00081D2B" w:rsidP="00081D2B">
      <w:pPr>
        <w:pStyle w:val="NoSpacing"/>
        <w:rPr>
          <w:rFonts w:cs="Times New Roman"/>
          <w:szCs w:val="24"/>
        </w:rPr>
      </w:pPr>
    </w:p>
    <w:p w14:paraId="3F918BD8" w14:textId="77777777" w:rsidR="00081D2B" w:rsidRDefault="00081D2B" w:rsidP="00081D2B">
      <w:pPr>
        <w:pStyle w:val="NoSpacing"/>
        <w:rPr>
          <w:rFonts w:cs="Times New Roman"/>
          <w:szCs w:val="24"/>
        </w:rPr>
      </w:pPr>
    </w:p>
    <w:p w14:paraId="4DAEADF1" w14:textId="77777777" w:rsidR="00081D2B" w:rsidRDefault="00081D2B" w:rsidP="00081D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2023</w:t>
      </w:r>
    </w:p>
    <w:p w14:paraId="5505698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A4704" w14:textId="77777777" w:rsidR="00081D2B" w:rsidRDefault="00081D2B" w:rsidP="009139A6">
      <w:r>
        <w:separator/>
      </w:r>
    </w:p>
  </w:endnote>
  <w:endnote w:type="continuationSeparator" w:id="0">
    <w:p w14:paraId="13A792DA" w14:textId="77777777" w:rsidR="00081D2B" w:rsidRDefault="00081D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3D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60E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B7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EF5E0" w14:textId="77777777" w:rsidR="00081D2B" w:rsidRDefault="00081D2B" w:rsidP="009139A6">
      <w:r>
        <w:separator/>
      </w:r>
    </w:p>
  </w:footnote>
  <w:footnote w:type="continuationSeparator" w:id="0">
    <w:p w14:paraId="4415A8FE" w14:textId="77777777" w:rsidR="00081D2B" w:rsidRDefault="00081D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E0E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E2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CA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D2B"/>
    <w:rsid w:val="000666E0"/>
    <w:rsid w:val="00081D2B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E0B40"/>
  <w15:chartTrackingRefBased/>
  <w15:docId w15:val="{DAD1C3EC-3571-408F-B965-8ED8F723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2023-04-29T18:36:00Z</dcterms:created>
  <dcterms:modified xsi:type="dcterms:W3CDTF">2023-04-29T18:37:00Z</dcterms:modified>
</cp:coreProperties>
</file>