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743367" w14:textId="77777777" w:rsidR="004A1A48" w:rsidRDefault="004A1A48" w:rsidP="004A1A48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ARNOLD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d.ca.1477)</w:t>
      </w:r>
    </w:p>
    <w:p w14:paraId="34E4E9CF" w14:textId="77777777" w:rsidR="004A1A48" w:rsidRDefault="004A1A48" w:rsidP="004A1A48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Petersfield</w:t>
      </w:r>
      <w:proofErr w:type="spellEnd"/>
      <w:r>
        <w:rPr>
          <w:rFonts w:ascii="Times New Roman" w:hAnsi="Times New Roman" w:cs="Times New Roman"/>
          <w:sz w:val="24"/>
          <w:szCs w:val="24"/>
        </w:rPr>
        <w:t>, Hampshire.</w:t>
      </w:r>
    </w:p>
    <w:p w14:paraId="4CEA798C" w14:textId="77777777" w:rsidR="004A1A48" w:rsidRDefault="004A1A48" w:rsidP="004A1A48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5A45D769" w14:textId="77777777" w:rsidR="004A1A48" w:rsidRDefault="004A1A48" w:rsidP="004A1A48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4465B208" w14:textId="77777777" w:rsidR="004A1A48" w:rsidRDefault="004A1A48" w:rsidP="004A1A48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>He died in or before this time.</w:t>
      </w:r>
    </w:p>
    <w:p w14:paraId="0C6BC369" w14:textId="77777777" w:rsidR="004A1A48" w:rsidRDefault="004A1A48" w:rsidP="004A1A48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07383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https://waalt.uh.edu/index.php/CP40/861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1D345934" w14:textId="77777777" w:rsidR="004A1A48" w:rsidRDefault="004A1A48" w:rsidP="004A1A48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7C4EF35B" w14:textId="77777777" w:rsidR="004A1A48" w:rsidRDefault="004A1A48" w:rsidP="004A1A48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7BDAF798" w14:textId="77777777" w:rsidR="004A1A48" w:rsidRDefault="004A1A48" w:rsidP="004A1A48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1A598712" w14:textId="77777777" w:rsidR="004A1A48" w:rsidRDefault="004A1A48" w:rsidP="004A1A48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Executors:  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Esyngwold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and his wife, Joan(q.v.).   (ibid.)</w:t>
      </w:r>
    </w:p>
    <w:p w14:paraId="779F72F6" w14:textId="77777777" w:rsidR="004A1A48" w:rsidRDefault="004A1A48" w:rsidP="004A1A48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3B0A34C3" w14:textId="77777777" w:rsidR="004A1A48" w:rsidRDefault="004A1A48" w:rsidP="004A1A48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1196FE2D" w14:textId="77777777" w:rsidR="004A1A48" w:rsidRDefault="004A1A48" w:rsidP="004A1A48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June 2022</w:t>
      </w:r>
    </w:p>
    <w:p w14:paraId="5EF9395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409D2B" w14:textId="77777777" w:rsidR="004A1A48" w:rsidRDefault="004A1A48" w:rsidP="009139A6">
      <w:r>
        <w:separator/>
      </w:r>
    </w:p>
  </w:endnote>
  <w:endnote w:type="continuationSeparator" w:id="0">
    <w:p w14:paraId="06E5553E" w14:textId="77777777" w:rsidR="004A1A48" w:rsidRDefault="004A1A4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08AE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CE937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9DE2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18A4DB" w14:textId="77777777" w:rsidR="004A1A48" w:rsidRDefault="004A1A48" w:rsidP="009139A6">
      <w:r>
        <w:separator/>
      </w:r>
    </w:p>
  </w:footnote>
  <w:footnote w:type="continuationSeparator" w:id="0">
    <w:p w14:paraId="4854ADD6" w14:textId="77777777" w:rsidR="004A1A48" w:rsidRDefault="004A1A4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1531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C590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7CD6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A48"/>
    <w:rsid w:val="000666E0"/>
    <w:rsid w:val="002510B7"/>
    <w:rsid w:val="004A1A48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AC56FF"/>
  <w15:chartTrackingRefBased/>
  <w15:docId w15:val="{B698A718-7185-419A-89F2-EB66978F6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A1A4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2022-07-24T20:40:00Z</dcterms:created>
  <dcterms:modified xsi:type="dcterms:W3CDTF">2022-07-24T20:40:00Z</dcterms:modified>
</cp:coreProperties>
</file>