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31D67" w14:textId="794460AA" w:rsidR="00BA00AB" w:rsidRDefault="00B933D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ARNOLD</w:t>
      </w:r>
      <w:r>
        <w:rPr>
          <w:rFonts w:cs="Times New Roman"/>
          <w:szCs w:val="24"/>
        </w:rPr>
        <w:t xml:space="preserve">       (fl.1449)</w:t>
      </w:r>
    </w:p>
    <w:p w14:paraId="4F3D6127" w14:textId="71A0E820" w:rsidR="00B933DB" w:rsidRDefault="00B933D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Warden of Newgate prison, London.</w:t>
      </w:r>
    </w:p>
    <w:p w14:paraId="44F5F602" w14:textId="2AEB713C" w:rsidR="00B933DB" w:rsidRDefault="00B933DB" w:rsidP="009139A6">
      <w:pPr>
        <w:pStyle w:val="NoSpacing"/>
        <w:rPr>
          <w:rFonts w:cs="Times New Roman"/>
          <w:szCs w:val="24"/>
        </w:rPr>
      </w:pPr>
    </w:p>
    <w:p w14:paraId="2563E1B7" w14:textId="03D6F7EF" w:rsidR="00B933DB" w:rsidRDefault="00B933DB" w:rsidP="009139A6">
      <w:pPr>
        <w:pStyle w:val="NoSpacing"/>
        <w:rPr>
          <w:rFonts w:cs="Times New Roman"/>
          <w:szCs w:val="24"/>
        </w:rPr>
      </w:pPr>
    </w:p>
    <w:p w14:paraId="68F2461E" w14:textId="0CB39FA3" w:rsidR="00B933DB" w:rsidRDefault="00B933D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1449</w:t>
      </w:r>
      <w:r>
        <w:rPr>
          <w:rFonts w:cs="Times New Roman"/>
          <w:szCs w:val="24"/>
        </w:rPr>
        <w:tab/>
        <w:t>He grossly violated one of the female prisoners.</w:t>
      </w:r>
    </w:p>
    <w:p w14:paraId="1229D41B" w14:textId="77777777" w:rsidR="00B933DB" w:rsidRDefault="00B933DB" w:rsidP="00B933DB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488D8AAC" w14:textId="77777777" w:rsidR="00B933DB" w:rsidRDefault="00B933DB" w:rsidP="00B933DB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University of London, January 1970 p.</w:t>
      </w:r>
      <w:r>
        <w:rPr>
          <w:rFonts w:eastAsia="Times New Roman" w:cs="Times New Roman"/>
          <w:szCs w:val="24"/>
        </w:rPr>
        <w:t>99)</w:t>
      </w:r>
    </w:p>
    <w:p w14:paraId="010E8730" w14:textId="77777777" w:rsidR="00B933DB" w:rsidRDefault="00B933DB" w:rsidP="00B933DB">
      <w:pPr>
        <w:pStyle w:val="NoSpacing"/>
        <w:rPr>
          <w:rFonts w:eastAsia="Times New Roman" w:cs="Times New Roman"/>
          <w:szCs w:val="24"/>
        </w:rPr>
      </w:pPr>
    </w:p>
    <w:p w14:paraId="2CEFEEB3" w14:textId="77777777" w:rsidR="00B933DB" w:rsidRDefault="00B933DB" w:rsidP="00B933DB">
      <w:pPr>
        <w:pStyle w:val="NoSpacing"/>
        <w:rPr>
          <w:rFonts w:eastAsia="Times New Roman" w:cs="Times New Roman"/>
          <w:szCs w:val="24"/>
        </w:rPr>
      </w:pPr>
    </w:p>
    <w:p w14:paraId="4001B53D" w14:textId="7603DE88" w:rsidR="00B933DB" w:rsidRPr="007F32B5" w:rsidRDefault="00B933DB" w:rsidP="00B933DB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January 2023</w:t>
      </w:r>
      <w:r>
        <w:rPr>
          <w:rFonts w:eastAsia="Times New Roman" w:cs="Times New Roman"/>
          <w:szCs w:val="24"/>
        </w:rPr>
        <w:t xml:space="preserve">     </w:t>
      </w:r>
    </w:p>
    <w:p w14:paraId="61FFFA9E" w14:textId="1C92C3CC" w:rsidR="00B933DB" w:rsidRPr="00B933DB" w:rsidRDefault="00B933DB" w:rsidP="009139A6">
      <w:pPr>
        <w:pStyle w:val="NoSpacing"/>
        <w:rPr>
          <w:rFonts w:cs="Times New Roman"/>
          <w:szCs w:val="24"/>
        </w:rPr>
      </w:pPr>
    </w:p>
    <w:sectPr w:rsidR="00B933DB" w:rsidRPr="00B933D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A04F5" w14:textId="77777777" w:rsidR="00B933DB" w:rsidRDefault="00B933DB" w:rsidP="009139A6">
      <w:r>
        <w:separator/>
      </w:r>
    </w:p>
  </w:endnote>
  <w:endnote w:type="continuationSeparator" w:id="0">
    <w:p w14:paraId="252961DF" w14:textId="77777777" w:rsidR="00B933DB" w:rsidRDefault="00B933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D1B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6B56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FAE7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BB02A" w14:textId="77777777" w:rsidR="00B933DB" w:rsidRDefault="00B933DB" w:rsidP="009139A6">
      <w:r>
        <w:separator/>
      </w:r>
    </w:p>
  </w:footnote>
  <w:footnote w:type="continuationSeparator" w:id="0">
    <w:p w14:paraId="4F3F33E8" w14:textId="77777777" w:rsidR="00B933DB" w:rsidRDefault="00B933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E19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3532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00E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3D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933DB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CB483"/>
  <w15:chartTrackingRefBased/>
  <w15:docId w15:val="{5C5BC37D-127E-49D1-8243-8DB3070D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2023-01-12T21:31:00Z</dcterms:created>
  <dcterms:modified xsi:type="dcterms:W3CDTF">2023-01-12T21:33:00Z</dcterms:modified>
</cp:coreProperties>
</file>