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F676E" w14:textId="77777777" w:rsidR="00152D14" w:rsidRDefault="00152D14" w:rsidP="00152D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ARNOLD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fl.1416-19)</w:t>
      </w:r>
    </w:p>
    <w:p w14:paraId="297FC752" w14:textId="77777777" w:rsidR="00152D14" w:rsidRDefault="00152D14" w:rsidP="00152D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Thrickby</w:t>
      </w:r>
      <w:proofErr w:type="spellEnd"/>
      <w:r>
        <w:rPr>
          <w:rFonts w:cs="Times New Roman"/>
          <w:szCs w:val="24"/>
        </w:rPr>
        <w:t>, Norfolk.</w:t>
      </w:r>
    </w:p>
    <w:p w14:paraId="260E5EE5" w14:textId="77777777" w:rsidR="00152D14" w:rsidRDefault="00152D14" w:rsidP="00152D14">
      <w:pPr>
        <w:pStyle w:val="NoSpacing"/>
        <w:rPr>
          <w:rFonts w:cs="Times New Roman"/>
          <w:szCs w:val="24"/>
        </w:rPr>
      </w:pPr>
    </w:p>
    <w:p w14:paraId="105B4352" w14:textId="77777777" w:rsidR="00152D14" w:rsidRDefault="00152D14" w:rsidP="00152D14">
      <w:pPr>
        <w:pStyle w:val="NoSpacing"/>
        <w:rPr>
          <w:rFonts w:cs="Times New Roman"/>
          <w:szCs w:val="24"/>
        </w:rPr>
      </w:pPr>
    </w:p>
    <w:p w14:paraId="1832693F" w14:textId="77777777" w:rsidR="00152D14" w:rsidRDefault="00152D14" w:rsidP="00152D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He became Vicar.</w:t>
      </w:r>
    </w:p>
    <w:p w14:paraId="60FC6229" w14:textId="77777777" w:rsidR="00152D14" w:rsidRDefault="00152D14" w:rsidP="00152D14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252-4)</w:t>
      </w:r>
    </w:p>
    <w:p w14:paraId="4D4EBBA6" w14:textId="77777777" w:rsidR="00152D14" w:rsidRDefault="00152D14" w:rsidP="00152D14">
      <w:pPr>
        <w:pStyle w:val="NoSpacing"/>
        <w:rPr>
          <w:rFonts w:cs="Times New Roman"/>
          <w:szCs w:val="24"/>
        </w:rPr>
      </w:pPr>
    </w:p>
    <w:p w14:paraId="6081B9B4" w14:textId="77777777" w:rsidR="00152D14" w:rsidRDefault="00152D14" w:rsidP="00152D14">
      <w:pPr>
        <w:pStyle w:val="NoSpacing"/>
        <w:rPr>
          <w:rFonts w:cs="Times New Roman"/>
          <w:szCs w:val="24"/>
        </w:rPr>
      </w:pPr>
    </w:p>
    <w:p w14:paraId="6BBE0588" w14:textId="77777777" w:rsidR="00152D14" w:rsidRDefault="00152D14" w:rsidP="00152D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2024</w:t>
      </w:r>
    </w:p>
    <w:p w14:paraId="0862CF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3BBB0" w14:textId="77777777" w:rsidR="00152D14" w:rsidRDefault="00152D14" w:rsidP="009139A6">
      <w:r>
        <w:separator/>
      </w:r>
    </w:p>
  </w:endnote>
  <w:endnote w:type="continuationSeparator" w:id="0">
    <w:p w14:paraId="167809B6" w14:textId="77777777" w:rsidR="00152D14" w:rsidRDefault="00152D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792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B0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126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01ECB" w14:textId="77777777" w:rsidR="00152D14" w:rsidRDefault="00152D14" w:rsidP="009139A6">
      <w:r>
        <w:separator/>
      </w:r>
    </w:p>
  </w:footnote>
  <w:footnote w:type="continuationSeparator" w:id="0">
    <w:p w14:paraId="699A6EAB" w14:textId="77777777" w:rsidR="00152D14" w:rsidRDefault="00152D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270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9BC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7E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14"/>
    <w:rsid w:val="000666E0"/>
    <w:rsid w:val="00152D1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16829"/>
  <w15:chartTrackingRefBased/>
  <w15:docId w15:val="{10D5ABBC-2711-4CD9-B5E1-8AC34D16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2024-03-23T21:09:00Z</dcterms:created>
  <dcterms:modified xsi:type="dcterms:W3CDTF">2024-03-23T21:10:00Z</dcterms:modified>
</cp:coreProperties>
</file>