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Baldwin Freville(q.v.), son</w:t>
      </w: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21-135)</w:t>
      </w: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12055" w:rsidRDefault="00F12055" w:rsidP="00F120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F120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055" w:rsidRDefault="00F12055" w:rsidP="00564E3C">
      <w:pPr>
        <w:spacing w:after="0" w:line="240" w:lineRule="auto"/>
      </w:pPr>
      <w:r>
        <w:separator/>
      </w:r>
    </w:p>
  </w:endnote>
  <w:endnote w:type="continuationSeparator" w:id="0">
    <w:p w:rsidR="00F12055" w:rsidRDefault="00F120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2055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055" w:rsidRDefault="00F12055" w:rsidP="00564E3C">
      <w:pPr>
        <w:spacing w:after="0" w:line="240" w:lineRule="auto"/>
      </w:pPr>
      <w:r>
        <w:separator/>
      </w:r>
    </w:p>
  </w:footnote>
  <w:footnote w:type="continuationSeparator" w:id="0">
    <w:p w:rsidR="00F12055" w:rsidRDefault="00F120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55"/>
    <w:rsid w:val="00372DC6"/>
    <w:rsid w:val="00564E3C"/>
    <w:rsid w:val="0064591D"/>
    <w:rsid w:val="00DD5B8A"/>
    <w:rsid w:val="00EB41B8"/>
    <w:rsid w:val="00F12055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2EBBC"/>
  <w15:chartTrackingRefBased/>
  <w15:docId w15:val="{25A6E38E-149C-4EA6-B4DE-BF3536C4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120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2015-12-09T20:15:00Z</dcterms:created>
  <dcterms:modified xsi:type="dcterms:W3CDTF">2015-12-09T20:16:00Z</dcterms:modified>
</cp:coreProperties>
</file>